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B237" w14:textId="675B8F26" w:rsidR="007431B4" w:rsidRDefault="000F10AC" w:rsidP="000F10AC">
      <w:pPr>
        <w:pStyle w:val="Heading1"/>
        <w:spacing w:after="240"/>
      </w:pPr>
      <w:r>
        <w:t>Record of information about conduct</w:t>
      </w:r>
    </w:p>
    <w:p w14:paraId="20EBBFEE" w14:textId="07C0343D" w:rsidR="0053167C" w:rsidRPr="0007751C" w:rsidRDefault="0053167C" w:rsidP="0053167C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 w:rsidRPr="0007751C"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>Behavioural breaches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5"/>
        <w:gridCol w:w="2411"/>
        <w:gridCol w:w="2411"/>
        <w:gridCol w:w="2552"/>
        <w:gridCol w:w="3003"/>
        <w:gridCol w:w="1753"/>
      </w:tblGrid>
      <w:tr w:rsidR="0095411A" w14:paraId="00348795" w14:textId="20EB4D6D" w:rsidTr="00C421B7">
        <w:tc>
          <w:tcPr>
            <w:tcW w:w="613" w:type="pct"/>
            <w:shd w:val="clear" w:color="auto" w:fill="0078AF"/>
          </w:tcPr>
          <w:p w14:paraId="108BA631" w14:textId="423C4659" w:rsidR="0095411A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Complaint Lodged</w:t>
            </w:r>
          </w:p>
        </w:tc>
        <w:tc>
          <w:tcPr>
            <w:tcW w:w="872" w:type="pct"/>
            <w:shd w:val="clear" w:color="auto" w:fill="0078AF"/>
          </w:tcPr>
          <w:p w14:paraId="6F3E7526" w14:textId="1E22CB71" w:rsidR="0095411A" w:rsidRPr="000F10AC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872" w:type="pct"/>
            <w:shd w:val="clear" w:color="auto" w:fill="0078AF"/>
          </w:tcPr>
          <w:p w14:paraId="776E54B2" w14:textId="281D3825" w:rsidR="0095411A" w:rsidRPr="000F10AC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23" w:type="pct"/>
            <w:shd w:val="clear" w:color="auto" w:fill="0078AF"/>
          </w:tcPr>
          <w:p w14:paraId="5FE00FA4" w14:textId="3226E115" w:rsidR="0095411A" w:rsidRPr="000F10AC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1086" w:type="pct"/>
            <w:shd w:val="clear" w:color="auto" w:fill="0078AF"/>
          </w:tcPr>
          <w:p w14:paraId="31C4EE21" w14:textId="36C32105" w:rsidR="0095411A" w:rsidRPr="000F10AC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Findings (including date)</w:t>
            </w:r>
          </w:p>
        </w:tc>
        <w:tc>
          <w:tcPr>
            <w:tcW w:w="634" w:type="pct"/>
            <w:shd w:val="clear" w:color="auto" w:fill="0078AF"/>
          </w:tcPr>
          <w:p w14:paraId="7E060046" w14:textId="741CD727" w:rsidR="0095411A" w:rsidRDefault="0095411A" w:rsidP="000F10AC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95411A" w14:paraId="73AE3497" w14:textId="474567AE" w:rsidTr="00C421B7">
        <w:tc>
          <w:tcPr>
            <w:tcW w:w="613" w:type="pct"/>
            <w:shd w:val="clear" w:color="auto" w:fill="EDEDED" w:themeFill="accent3" w:themeFillTint="33"/>
          </w:tcPr>
          <w:p w14:paraId="5E4B7269" w14:textId="3C69999C" w:rsidR="0095411A" w:rsidRDefault="00F57721" w:rsidP="000F10AC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Nil</w:t>
            </w:r>
          </w:p>
        </w:tc>
        <w:tc>
          <w:tcPr>
            <w:tcW w:w="872" w:type="pct"/>
            <w:shd w:val="clear" w:color="auto" w:fill="EDEDED" w:themeFill="accent3" w:themeFillTint="33"/>
          </w:tcPr>
          <w:p w14:paraId="74757F14" w14:textId="68746B7B" w:rsidR="0095411A" w:rsidRDefault="0095411A" w:rsidP="000F10AC">
            <w:pPr>
              <w:rPr>
                <w:lang w:val="en-AU" w:eastAsia="en-AU"/>
              </w:rPr>
            </w:pPr>
          </w:p>
        </w:tc>
        <w:tc>
          <w:tcPr>
            <w:tcW w:w="872" w:type="pct"/>
            <w:shd w:val="clear" w:color="auto" w:fill="EDEDED" w:themeFill="accent3" w:themeFillTint="33"/>
          </w:tcPr>
          <w:p w14:paraId="3DCFB3EB" w14:textId="4432B5C7" w:rsidR="0095411A" w:rsidRDefault="0095411A" w:rsidP="000F10AC">
            <w:pPr>
              <w:rPr>
                <w:lang w:val="en-AU" w:eastAsia="en-AU"/>
              </w:rPr>
            </w:pPr>
          </w:p>
        </w:tc>
        <w:tc>
          <w:tcPr>
            <w:tcW w:w="923" w:type="pct"/>
            <w:shd w:val="clear" w:color="auto" w:fill="EDEDED" w:themeFill="accent3" w:themeFillTint="33"/>
          </w:tcPr>
          <w:p w14:paraId="7A422017" w14:textId="7E209CF7" w:rsidR="00AE0179" w:rsidRDefault="00AE0179" w:rsidP="000F10AC">
            <w:pPr>
              <w:rPr>
                <w:lang w:val="en-AU" w:eastAsia="en-AU"/>
              </w:rPr>
            </w:pPr>
          </w:p>
        </w:tc>
        <w:tc>
          <w:tcPr>
            <w:tcW w:w="1086" w:type="pct"/>
            <w:shd w:val="clear" w:color="auto" w:fill="EDEDED" w:themeFill="accent3" w:themeFillTint="33"/>
          </w:tcPr>
          <w:p w14:paraId="55D5FEB4" w14:textId="584A97EB" w:rsidR="009551C3" w:rsidRDefault="009551C3" w:rsidP="000F10AC">
            <w:pPr>
              <w:rPr>
                <w:lang w:val="en-AU" w:eastAsia="en-AU"/>
              </w:rPr>
            </w:pPr>
          </w:p>
        </w:tc>
        <w:tc>
          <w:tcPr>
            <w:tcW w:w="634" w:type="pct"/>
            <w:shd w:val="clear" w:color="auto" w:fill="EDEDED" w:themeFill="accent3" w:themeFillTint="33"/>
          </w:tcPr>
          <w:p w14:paraId="4CA74791" w14:textId="3A36D68E" w:rsidR="0095411A" w:rsidRDefault="0095411A" w:rsidP="000F10AC">
            <w:pPr>
              <w:rPr>
                <w:lang w:val="en-AU" w:eastAsia="en-AU"/>
              </w:rPr>
            </w:pPr>
          </w:p>
        </w:tc>
      </w:tr>
      <w:tr w:rsidR="006C64A0" w14:paraId="4BDC6E9A" w14:textId="487158D9" w:rsidTr="00C421B7">
        <w:tc>
          <w:tcPr>
            <w:tcW w:w="613" w:type="pct"/>
          </w:tcPr>
          <w:p w14:paraId="7D24B7B3" w14:textId="01A6015E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</w:tcPr>
          <w:p w14:paraId="3C932C62" w14:textId="682F8248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</w:tcPr>
          <w:p w14:paraId="0A31C275" w14:textId="73C1ADA5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923" w:type="pct"/>
          </w:tcPr>
          <w:p w14:paraId="7D246C07" w14:textId="56D63BD1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1086" w:type="pct"/>
          </w:tcPr>
          <w:p w14:paraId="79514D63" w14:textId="12B7935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634" w:type="pct"/>
          </w:tcPr>
          <w:p w14:paraId="3F6A4823" w14:textId="554C45DE" w:rsidR="006C64A0" w:rsidRDefault="006C64A0" w:rsidP="006C64A0">
            <w:pPr>
              <w:rPr>
                <w:lang w:val="en-AU" w:eastAsia="en-AU"/>
              </w:rPr>
            </w:pPr>
          </w:p>
        </w:tc>
      </w:tr>
      <w:tr w:rsidR="006C64A0" w14:paraId="3C17AED5" w14:textId="6B5E2F3E" w:rsidTr="00C421B7">
        <w:tc>
          <w:tcPr>
            <w:tcW w:w="613" w:type="pct"/>
            <w:shd w:val="clear" w:color="auto" w:fill="EDEDED" w:themeFill="accent3" w:themeFillTint="33"/>
          </w:tcPr>
          <w:p w14:paraId="45445C68" w14:textId="055A3EE5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  <w:shd w:val="clear" w:color="auto" w:fill="EDEDED" w:themeFill="accent3" w:themeFillTint="33"/>
          </w:tcPr>
          <w:p w14:paraId="1472BDC1" w14:textId="7EC276F3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  <w:shd w:val="clear" w:color="auto" w:fill="EDEDED" w:themeFill="accent3" w:themeFillTint="33"/>
          </w:tcPr>
          <w:p w14:paraId="6CF912D4" w14:textId="16D18405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923" w:type="pct"/>
            <w:shd w:val="clear" w:color="auto" w:fill="EDEDED" w:themeFill="accent3" w:themeFillTint="33"/>
          </w:tcPr>
          <w:p w14:paraId="628BED99" w14:textId="31FDB442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1086" w:type="pct"/>
            <w:shd w:val="clear" w:color="auto" w:fill="EDEDED" w:themeFill="accent3" w:themeFillTint="33"/>
          </w:tcPr>
          <w:p w14:paraId="2D26F6C0" w14:textId="7777777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634" w:type="pct"/>
            <w:shd w:val="clear" w:color="auto" w:fill="EDEDED" w:themeFill="accent3" w:themeFillTint="33"/>
          </w:tcPr>
          <w:p w14:paraId="17475723" w14:textId="77777777" w:rsidR="006C64A0" w:rsidRDefault="006C64A0" w:rsidP="006C64A0">
            <w:pPr>
              <w:rPr>
                <w:lang w:val="en-AU" w:eastAsia="en-AU"/>
              </w:rPr>
            </w:pPr>
          </w:p>
        </w:tc>
      </w:tr>
      <w:tr w:rsidR="006C64A0" w14:paraId="26E7B9DF" w14:textId="26E685B3" w:rsidTr="00C421B7">
        <w:tc>
          <w:tcPr>
            <w:tcW w:w="613" w:type="pct"/>
          </w:tcPr>
          <w:p w14:paraId="2E1D76D2" w14:textId="7777777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</w:tcPr>
          <w:p w14:paraId="6D5EDBD1" w14:textId="6A99ECC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872" w:type="pct"/>
          </w:tcPr>
          <w:p w14:paraId="7C53ACFC" w14:textId="7777777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923" w:type="pct"/>
          </w:tcPr>
          <w:p w14:paraId="739AEB2E" w14:textId="2A543A7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1086" w:type="pct"/>
          </w:tcPr>
          <w:p w14:paraId="193D40B2" w14:textId="77777777" w:rsidR="006C64A0" w:rsidRDefault="006C64A0" w:rsidP="006C64A0">
            <w:pPr>
              <w:rPr>
                <w:lang w:val="en-AU" w:eastAsia="en-AU"/>
              </w:rPr>
            </w:pPr>
          </w:p>
        </w:tc>
        <w:tc>
          <w:tcPr>
            <w:tcW w:w="634" w:type="pct"/>
          </w:tcPr>
          <w:p w14:paraId="74A3EF67" w14:textId="77777777" w:rsidR="006C64A0" w:rsidRDefault="006C64A0" w:rsidP="006C64A0">
            <w:pPr>
              <w:rPr>
                <w:lang w:val="en-AU" w:eastAsia="en-AU"/>
              </w:rPr>
            </w:pPr>
          </w:p>
        </w:tc>
      </w:tr>
    </w:tbl>
    <w:p w14:paraId="6A350F89" w14:textId="77777777" w:rsidR="00A65BC3" w:rsidRDefault="00A65BC3" w:rsidP="0095411A"/>
    <w:p w14:paraId="1674405E" w14:textId="5DC8457F" w:rsidR="0053167C" w:rsidRDefault="0053167C">
      <w:pPr>
        <w:widowControl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07314561" w14:textId="19C1EF5A" w:rsidR="0007751C" w:rsidRPr="0007751C" w:rsidRDefault="0007751C" w:rsidP="0007751C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lastRenderedPageBreak/>
        <w:t>Recurrent</w:t>
      </w:r>
      <w:r w:rsidRPr="0007751C"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 xml:space="preserve"> breaches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5"/>
        <w:gridCol w:w="2498"/>
        <w:gridCol w:w="2630"/>
        <w:gridCol w:w="2668"/>
        <w:gridCol w:w="2088"/>
        <w:gridCol w:w="1756"/>
      </w:tblGrid>
      <w:tr w:rsidR="0007751C" w14:paraId="47FB2219" w14:textId="77777777" w:rsidTr="00943096">
        <w:tc>
          <w:tcPr>
            <w:tcW w:w="790" w:type="pct"/>
            <w:shd w:val="clear" w:color="auto" w:fill="0078AF"/>
          </w:tcPr>
          <w:p w14:paraId="083F4F11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Complaint Lodged</w:t>
            </w:r>
          </w:p>
        </w:tc>
        <w:tc>
          <w:tcPr>
            <w:tcW w:w="903" w:type="pct"/>
            <w:shd w:val="clear" w:color="auto" w:fill="0078AF"/>
          </w:tcPr>
          <w:p w14:paraId="7FC8F4D2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951" w:type="pct"/>
            <w:shd w:val="clear" w:color="auto" w:fill="0078AF"/>
          </w:tcPr>
          <w:p w14:paraId="5B651E97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65" w:type="pct"/>
            <w:shd w:val="clear" w:color="auto" w:fill="0078AF"/>
          </w:tcPr>
          <w:p w14:paraId="51535BE6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755" w:type="pct"/>
            <w:shd w:val="clear" w:color="auto" w:fill="0078AF"/>
          </w:tcPr>
          <w:p w14:paraId="05F9669E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Findings (including date)</w:t>
            </w:r>
          </w:p>
        </w:tc>
        <w:tc>
          <w:tcPr>
            <w:tcW w:w="635" w:type="pct"/>
            <w:shd w:val="clear" w:color="auto" w:fill="0078AF"/>
          </w:tcPr>
          <w:p w14:paraId="4BE269A1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07751C" w14:paraId="2B09A5C7" w14:textId="77777777" w:rsidTr="00943096">
        <w:tc>
          <w:tcPr>
            <w:tcW w:w="790" w:type="pct"/>
            <w:shd w:val="clear" w:color="auto" w:fill="EDEDED" w:themeFill="accent3" w:themeFillTint="33"/>
          </w:tcPr>
          <w:p w14:paraId="08580668" w14:textId="5CDE421C" w:rsidR="0007751C" w:rsidRDefault="009E3903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Nil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33FA77C8" w14:textId="5B9B3E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2AD20FBF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57B2CEED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3D711D2A" w14:textId="7CFEF21D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3778A974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3D1C5BD6" w14:textId="77777777" w:rsidTr="00943096">
        <w:tc>
          <w:tcPr>
            <w:tcW w:w="790" w:type="pct"/>
          </w:tcPr>
          <w:p w14:paraId="2C298695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501CB9F3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7916857A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700B903B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06A90B77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1E299A97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08555A84" w14:textId="77777777" w:rsidTr="00943096">
        <w:tc>
          <w:tcPr>
            <w:tcW w:w="790" w:type="pct"/>
            <w:shd w:val="clear" w:color="auto" w:fill="EDEDED" w:themeFill="accent3" w:themeFillTint="33"/>
          </w:tcPr>
          <w:p w14:paraId="03FBF770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74503D3B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4549ED74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40276012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419D5FB7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4D6DCCC4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11732BFA" w14:textId="77777777" w:rsidTr="00943096">
        <w:tc>
          <w:tcPr>
            <w:tcW w:w="790" w:type="pct"/>
          </w:tcPr>
          <w:p w14:paraId="4D7E2F3A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7CE6A387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371C5B9E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55F393B0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7C75B83A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4B297B7C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3A9DAB92" w14:textId="77777777" w:rsidTr="00943096">
        <w:tc>
          <w:tcPr>
            <w:tcW w:w="790" w:type="pct"/>
            <w:shd w:val="clear" w:color="auto" w:fill="EDEDED" w:themeFill="accent3" w:themeFillTint="33"/>
          </w:tcPr>
          <w:p w14:paraId="0A6AC6D4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3D5A5E8D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4EEA0F27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04543366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2D447692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36858074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</w:tbl>
    <w:p w14:paraId="4DCBDA2D" w14:textId="77777777" w:rsidR="0007751C" w:rsidRDefault="0007751C" w:rsidP="0007751C"/>
    <w:p w14:paraId="671F040F" w14:textId="4FA40A70" w:rsidR="0007751C" w:rsidRDefault="0007751C">
      <w:pPr>
        <w:widowControl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7435BFAD" w14:textId="73E8EB12" w:rsidR="0007751C" w:rsidRPr="0007751C" w:rsidRDefault="0007751C" w:rsidP="0007751C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lastRenderedPageBreak/>
        <w:t>Conduct</w:t>
      </w:r>
      <w:r w:rsidRPr="0007751C"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 xml:space="preserve"> breaches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5"/>
        <w:gridCol w:w="2498"/>
        <w:gridCol w:w="2630"/>
        <w:gridCol w:w="2668"/>
        <w:gridCol w:w="2088"/>
        <w:gridCol w:w="1756"/>
      </w:tblGrid>
      <w:tr w:rsidR="0007751C" w14:paraId="191AF66F" w14:textId="77777777" w:rsidTr="00943096">
        <w:tc>
          <w:tcPr>
            <w:tcW w:w="790" w:type="pct"/>
            <w:shd w:val="clear" w:color="auto" w:fill="0078AF"/>
          </w:tcPr>
          <w:p w14:paraId="4D0754FF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Complaint Lodged</w:t>
            </w:r>
          </w:p>
        </w:tc>
        <w:tc>
          <w:tcPr>
            <w:tcW w:w="903" w:type="pct"/>
            <w:shd w:val="clear" w:color="auto" w:fill="0078AF"/>
          </w:tcPr>
          <w:p w14:paraId="2D548BEF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951" w:type="pct"/>
            <w:shd w:val="clear" w:color="auto" w:fill="0078AF"/>
          </w:tcPr>
          <w:p w14:paraId="1F892CBD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65" w:type="pct"/>
            <w:shd w:val="clear" w:color="auto" w:fill="0078AF"/>
          </w:tcPr>
          <w:p w14:paraId="6C860B20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755" w:type="pct"/>
            <w:shd w:val="clear" w:color="auto" w:fill="0078AF"/>
          </w:tcPr>
          <w:p w14:paraId="6D65BADD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Findings (including date)</w:t>
            </w:r>
          </w:p>
        </w:tc>
        <w:tc>
          <w:tcPr>
            <w:tcW w:w="635" w:type="pct"/>
            <w:shd w:val="clear" w:color="auto" w:fill="0078AF"/>
          </w:tcPr>
          <w:p w14:paraId="72BEB462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C70162" w14:paraId="616D7CCD" w14:textId="77777777" w:rsidTr="00943096">
        <w:tc>
          <w:tcPr>
            <w:tcW w:w="790" w:type="pct"/>
            <w:shd w:val="clear" w:color="auto" w:fill="EDEDED" w:themeFill="accent3" w:themeFillTint="33"/>
          </w:tcPr>
          <w:p w14:paraId="5B662D74" w14:textId="20F986AA" w:rsidR="00C70162" w:rsidRPr="000562F4" w:rsidRDefault="00D41AC8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13 January 2026 (formalised 26 February 2026)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79EA9666" w14:textId="33C2C9C7" w:rsidR="00C70162" w:rsidRDefault="006A5E50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Ms Joni Gephart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3798D066" w14:textId="68B0E26A" w:rsidR="00C70162" w:rsidRDefault="006A5E50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Chontelle Stone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7C7FB0F1" w14:textId="1F2AE1F2" w:rsidR="00C70162" w:rsidRDefault="008F05F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18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2B6728F8" w14:textId="77777777" w:rsidR="00C70162" w:rsidRDefault="008F05FD" w:rsidP="00943096">
            <w:pPr>
              <w:rPr>
                <w:b/>
                <w:bCs/>
                <w:lang w:val="en-AU" w:eastAsia="en-AU"/>
              </w:rPr>
            </w:pPr>
            <w:r>
              <w:rPr>
                <w:b/>
                <w:bCs/>
                <w:lang w:val="en-AU" w:eastAsia="en-AU"/>
              </w:rPr>
              <w:t>10 August 2026</w:t>
            </w:r>
          </w:p>
          <w:p w14:paraId="49B4103A" w14:textId="3120E739" w:rsidR="008F05FD" w:rsidRPr="008F05FD" w:rsidRDefault="008F05F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See</w:t>
            </w:r>
            <w:r w:rsidR="002914B6">
              <w:rPr>
                <w:lang w:val="en-AU" w:eastAsia="en-AU"/>
              </w:rPr>
              <w:t xml:space="preserve"> </w:t>
            </w:r>
            <w:hyperlink r:id="rId11" w:history="1">
              <w:r w:rsidR="002914B6" w:rsidRPr="006A11EB">
                <w:rPr>
                  <w:rStyle w:val="Hyperlink"/>
                  <w:lang w:val="en-AU" w:eastAsia="en-AU"/>
                </w:rPr>
                <w:t>Adjudicator Findings and Sanctions Decision Report</w:t>
              </w:r>
            </w:hyperlink>
            <w:r w:rsidR="002914B6">
              <w:rPr>
                <w:lang w:val="en-AU" w:eastAsia="en-AU"/>
              </w:rPr>
              <w:t xml:space="preserve"> on the LG Inspector website (Complaint Number 2026-00123)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1BDF5285" w14:textId="035014B8" w:rsidR="00C70162" w:rsidRDefault="008F05F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24 August 2026</w:t>
            </w:r>
          </w:p>
        </w:tc>
      </w:tr>
      <w:tr w:rsidR="00C70162" w14:paraId="7B01236B" w14:textId="77777777" w:rsidTr="006A5E50">
        <w:tc>
          <w:tcPr>
            <w:tcW w:w="790" w:type="pct"/>
          </w:tcPr>
          <w:p w14:paraId="1AD96900" w14:textId="0383667F" w:rsidR="00C70162" w:rsidRPr="000562F4" w:rsidRDefault="00D41AC8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24 March 2026</w:t>
            </w:r>
          </w:p>
        </w:tc>
        <w:tc>
          <w:tcPr>
            <w:tcW w:w="903" w:type="pct"/>
          </w:tcPr>
          <w:p w14:paraId="219DF33A" w14:textId="37B76F78" w:rsidR="00C70162" w:rsidRDefault="006A5E50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Marcus Burnett</w:t>
            </w:r>
          </w:p>
        </w:tc>
        <w:tc>
          <w:tcPr>
            <w:tcW w:w="951" w:type="pct"/>
          </w:tcPr>
          <w:p w14:paraId="4388C3D3" w14:textId="0014B419" w:rsidR="00C70162" w:rsidRDefault="006A5E50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Chontelle Stone</w:t>
            </w:r>
          </w:p>
        </w:tc>
        <w:tc>
          <w:tcPr>
            <w:tcW w:w="965" w:type="pct"/>
          </w:tcPr>
          <w:p w14:paraId="70CD41A1" w14:textId="7CC3EA95" w:rsidR="00C70162" w:rsidRDefault="008F05F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18</w:t>
            </w:r>
          </w:p>
        </w:tc>
        <w:tc>
          <w:tcPr>
            <w:tcW w:w="755" w:type="pct"/>
          </w:tcPr>
          <w:p w14:paraId="53DD3F87" w14:textId="77777777" w:rsidR="00C70162" w:rsidRDefault="008F05FD" w:rsidP="00943096">
            <w:pPr>
              <w:rPr>
                <w:b/>
                <w:bCs/>
                <w:lang w:val="en-AU" w:eastAsia="en-AU"/>
              </w:rPr>
            </w:pPr>
            <w:r>
              <w:rPr>
                <w:b/>
                <w:bCs/>
                <w:lang w:val="en-AU" w:eastAsia="en-AU"/>
              </w:rPr>
              <w:t>10 August 2026</w:t>
            </w:r>
          </w:p>
          <w:p w14:paraId="0D5B9E60" w14:textId="302C8743" w:rsidR="002914B6" w:rsidRPr="000C4822" w:rsidRDefault="002914B6" w:rsidP="00943096">
            <w:pPr>
              <w:rPr>
                <w:b/>
                <w:bCs/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2" w:history="1">
              <w:r w:rsidRPr="006A11EB">
                <w:rPr>
                  <w:rStyle w:val="Hyperlink"/>
                  <w:lang w:val="en-AU" w:eastAsia="en-AU"/>
                </w:rPr>
                <w:t>Adjudicator Findings and Sanctions Decision Report</w:t>
              </w:r>
            </w:hyperlink>
            <w:r>
              <w:rPr>
                <w:lang w:val="en-AU" w:eastAsia="en-AU"/>
              </w:rPr>
              <w:t xml:space="preserve"> on the LG Inspector website (Complaint Number 2026-00162)</w:t>
            </w:r>
          </w:p>
        </w:tc>
        <w:tc>
          <w:tcPr>
            <w:tcW w:w="635" w:type="pct"/>
          </w:tcPr>
          <w:p w14:paraId="0ED7771C" w14:textId="3F63E166" w:rsidR="00C70162" w:rsidRDefault="008F05F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24 August 2026</w:t>
            </w:r>
          </w:p>
        </w:tc>
      </w:tr>
      <w:tr w:rsidR="0007751C" w14:paraId="68D98C64" w14:textId="77777777" w:rsidTr="00943096">
        <w:tc>
          <w:tcPr>
            <w:tcW w:w="790" w:type="pct"/>
            <w:shd w:val="clear" w:color="auto" w:fill="EDEDED" w:themeFill="accent3" w:themeFillTint="33"/>
          </w:tcPr>
          <w:p w14:paraId="3A6CCA47" w14:textId="65DBA9C5" w:rsidR="0007751C" w:rsidRPr="000562F4" w:rsidRDefault="00884B2F" w:rsidP="00943096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lastRenderedPageBreak/>
              <w:t>17 December 2021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7A98EA58" w14:textId="3C3F9BE8" w:rsidR="0007751C" w:rsidRDefault="000F2E74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Donald Mer</w:t>
            </w:r>
            <w:r w:rsidR="00884B2F">
              <w:rPr>
                <w:lang w:val="en-AU" w:eastAsia="en-AU"/>
              </w:rPr>
              <w:t>vyn Green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57632907" w14:textId="6E2A5C33" w:rsidR="0007751C" w:rsidRDefault="00061376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Michael Separovich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1229E383" w14:textId="6600BE3F" w:rsidR="0007751C" w:rsidRDefault="000F45E5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20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1623FF40" w14:textId="77777777" w:rsidR="000C4822" w:rsidRPr="000C4822" w:rsidRDefault="000C4822" w:rsidP="00943096">
            <w:pPr>
              <w:rPr>
                <w:b/>
                <w:bCs/>
                <w:lang w:val="en-AU" w:eastAsia="en-AU"/>
              </w:rPr>
            </w:pPr>
            <w:r w:rsidRPr="000C4822">
              <w:rPr>
                <w:b/>
                <w:bCs/>
                <w:lang w:val="en-AU" w:eastAsia="en-AU"/>
              </w:rPr>
              <w:t>7 April 2022</w:t>
            </w:r>
          </w:p>
          <w:p w14:paraId="507BC79D" w14:textId="4B83B0D7" w:rsidR="0007751C" w:rsidRDefault="0093169C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3" w:history="1">
              <w:r w:rsidR="00C647CF" w:rsidRPr="00C647CF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 w:rsidR="00C647CF">
              <w:rPr>
                <w:lang w:val="en-AU" w:eastAsia="en-AU"/>
              </w:rPr>
              <w:t xml:space="preserve"> (Complaint Number SP 2022-0020)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37A5A5E1" w14:textId="2DABF646" w:rsidR="0007751C" w:rsidRDefault="00E9247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827E1A" w14:paraId="63F311E3" w14:textId="77777777" w:rsidTr="00C70162">
        <w:tc>
          <w:tcPr>
            <w:tcW w:w="790" w:type="pct"/>
          </w:tcPr>
          <w:p w14:paraId="52A2C010" w14:textId="6A0B0555" w:rsidR="00827E1A" w:rsidRPr="000562F4" w:rsidRDefault="00827E1A" w:rsidP="00943096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4 September 2020</w:t>
            </w:r>
          </w:p>
        </w:tc>
        <w:tc>
          <w:tcPr>
            <w:tcW w:w="903" w:type="pct"/>
          </w:tcPr>
          <w:p w14:paraId="48AF1A07" w14:textId="223263CE" w:rsidR="00827E1A" w:rsidRDefault="00827E1A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Don Green</w:t>
            </w:r>
          </w:p>
        </w:tc>
        <w:tc>
          <w:tcPr>
            <w:tcW w:w="951" w:type="pct"/>
          </w:tcPr>
          <w:p w14:paraId="00864DD2" w14:textId="145C81F5" w:rsidR="00827E1A" w:rsidRDefault="00827E1A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Michael Separovich</w:t>
            </w:r>
          </w:p>
        </w:tc>
        <w:tc>
          <w:tcPr>
            <w:tcW w:w="965" w:type="pct"/>
          </w:tcPr>
          <w:p w14:paraId="3B642B82" w14:textId="1CA1B8F0" w:rsidR="00827E1A" w:rsidRDefault="00827E1A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Regulations 6 </w:t>
            </w:r>
            <w:r w:rsidR="00855243">
              <w:rPr>
                <w:lang w:val="en-AU" w:eastAsia="en-AU"/>
              </w:rPr>
              <w:t>&amp; 7</w:t>
            </w:r>
          </w:p>
        </w:tc>
        <w:tc>
          <w:tcPr>
            <w:tcW w:w="755" w:type="pct"/>
          </w:tcPr>
          <w:p w14:paraId="55D94F59" w14:textId="77777777" w:rsidR="00827E1A" w:rsidRPr="00855243" w:rsidRDefault="00855243" w:rsidP="00943096">
            <w:pPr>
              <w:rPr>
                <w:b/>
                <w:bCs/>
                <w:lang w:val="en-AU" w:eastAsia="en-AU"/>
              </w:rPr>
            </w:pPr>
            <w:r w:rsidRPr="00855243">
              <w:rPr>
                <w:b/>
                <w:bCs/>
                <w:lang w:val="en-AU" w:eastAsia="en-AU"/>
              </w:rPr>
              <w:t>8 September 2020</w:t>
            </w:r>
          </w:p>
          <w:p w14:paraId="0CE5F93E" w14:textId="313667AB" w:rsidR="00855243" w:rsidRPr="0083320D" w:rsidRDefault="00855243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T</w:t>
            </w:r>
            <w:r w:rsidRPr="00855243">
              <w:rPr>
                <w:lang w:val="en-AU" w:eastAsia="en-AU"/>
              </w:rPr>
              <w:t xml:space="preserve">he </w:t>
            </w:r>
            <w:r>
              <w:rPr>
                <w:lang w:val="en-AU" w:eastAsia="en-AU"/>
              </w:rPr>
              <w:t xml:space="preserve">Local Government Standards </w:t>
            </w:r>
            <w:r w:rsidRPr="00855243">
              <w:rPr>
                <w:lang w:val="en-AU" w:eastAsia="en-AU"/>
              </w:rPr>
              <w:t xml:space="preserve">Panel found that </w:t>
            </w:r>
            <w:r>
              <w:rPr>
                <w:lang w:val="en-AU" w:eastAsia="en-AU"/>
              </w:rPr>
              <w:t xml:space="preserve">Cr </w:t>
            </w:r>
            <w:r w:rsidRPr="00855243">
              <w:rPr>
                <w:lang w:val="en-AU" w:eastAsia="en-AU"/>
              </w:rPr>
              <w:t>Michael</w:t>
            </w:r>
            <w:r>
              <w:rPr>
                <w:lang w:val="en-AU" w:eastAsia="en-AU"/>
              </w:rPr>
              <w:t xml:space="preserve"> </w:t>
            </w:r>
            <w:r w:rsidRPr="00855243">
              <w:rPr>
                <w:lang w:val="en-AU" w:eastAsia="en-AU"/>
              </w:rPr>
              <w:t xml:space="preserve">Separovich committed two minor breaches under the Local Government Act 1995 (WA) and regulations 6(2)(a) and 7(1)(b) of the </w:t>
            </w:r>
            <w:r w:rsidRPr="00855243">
              <w:rPr>
                <w:lang w:val="en-AU" w:eastAsia="en-AU"/>
              </w:rPr>
              <w:lastRenderedPageBreak/>
              <w:t>Local Government (Rules of Conduct) Regulations 2007 (WA) when he disclosed information relating to a confidential minor breach complaint</w:t>
            </w:r>
            <w:r w:rsidR="008005D5">
              <w:rPr>
                <w:lang w:val="en-AU" w:eastAsia="en-AU"/>
              </w:rPr>
              <w:t xml:space="preserve">. (Complaint Number </w:t>
            </w:r>
            <w:r w:rsidR="001405C0">
              <w:rPr>
                <w:lang w:val="en-AU" w:eastAsia="en-AU"/>
              </w:rPr>
              <w:t>SP 2020-052)</w:t>
            </w:r>
          </w:p>
        </w:tc>
        <w:tc>
          <w:tcPr>
            <w:tcW w:w="635" w:type="pct"/>
          </w:tcPr>
          <w:p w14:paraId="6D976463" w14:textId="43BF0E02" w:rsidR="00827E1A" w:rsidRDefault="00E9247D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19 August 2026</w:t>
            </w:r>
          </w:p>
        </w:tc>
      </w:tr>
      <w:tr w:rsidR="00C70162" w14:paraId="63AB40F3" w14:textId="77777777" w:rsidTr="00943096">
        <w:tc>
          <w:tcPr>
            <w:tcW w:w="790" w:type="pct"/>
            <w:shd w:val="clear" w:color="auto" w:fill="EDEDED" w:themeFill="accent3" w:themeFillTint="33"/>
          </w:tcPr>
          <w:p w14:paraId="7613C5DE" w14:textId="71D6F16F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10 June 2020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6F9AD300" w14:textId="5DF93226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Don Green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219DA2DC" w14:textId="3C05BB57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Michael Separovich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377D8F24" w14:textId="42F0C2C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296D6C1E" w14:textId="77777777" w:rsidR="00C70162" w:rsidRPr="00846270" w:rsidRDefault="00C70162" w:rsidP="00C70162">
            <w:pPr>
              <w:rPr>
                <w:b/>
                <w:bCs/>
                <w:lang w:val="en-AU" w:eastAsia="en-AU"/>
              </w:rPr>
            </w:pPr>
            <w:r w:rsidRPr="00846270">
              <w:rPr>
                <w:b/>
                <w:bCs/>
                <w:lang w:val="en-AU" w:eastAsia="en-AU"/>
              </w:rPr>
              <w:t>8 July 2020</w:t>
            </w:r>
          </w:p>
          <w:p w14:paraId="66E91AEA" w14:textId="65D97F3B" w:rsidR="00C70162" w:rsidRPr="00855243" w:rsidRDefault="00C70162" w:rsidP="00C70162">
            <w:pPr>
              <w:rPr>
                <w:b/>
                <w:bCs/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4" w:history="1">
              <w:r w:rsidRPr="000F4010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2020-042)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17BA5DC0" w14:textId="63F2ED72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C70162" w14:paraId="3A433DB9" w14:textId="77777777" w:rsidTr="00C73220">
        <w:tc>
          <w:tcPr>
            <w:tcW w:w="790" w:type="pct"/>
            <w:shd w:val="clear" w:color="auto" w:fill="FFFFFF" w:themeFill="background1"/>
          </w:tcPr>
          <w:p w14:paraId="34A13263" w14:textId="47DFC716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lastRenderedPageBreak/>
              <w:t>29 May 2020</w:t>
            </w:r>
          </w:p>
        </w:tc>
        <w:tc>
          <w:tcPr>
            <w:tcW w:w="903" w:type="pct"/>
            <w:shd w:val="clear" w:color="auto" w:fill="FFFFFF" w:themeFill="background1"/>
          </w:tcPr>
          <w:p w14:paraId="2716DC34" w14:textId="0ED2C5A7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Ms Barbara Freeman</w:t>
            </w:r>
          </w:p>
        </w:tc>
        <w:tc>
          <w:tcPr>
            <w:tcW w:w="951" w:type="pct"/>
            <w:shd w:val="clear" w:color="auto" w:fill="FFFFFF" w:themeFill="background1"/>
          </w:tcPr>
          <w:p w14:paraId="330A815F" w14:textId="5CA91013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Michael Separovich</w:t>
            </w:r>
          </w:p>
        </w:tc>
        <w:tc>
          <w:tcPr>
            <w:tcW w:w="965" w:type="pct"/>
            <w:shd w:val="clear" w:color="auto" w:fill="FFFFFF" w:themeFill="background1"/>
          </w:tcPr>
          <w:p w14:paraId="3511E21E" w14:textId="1438240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FFFFFF" w:themeFill="background1"/>
          </w:tcPr>
          <w:p w14:paraId="4BAE15E7" w14:textId="7123F5CE" w:rsidR="00C70162" w:rsidRPr="00763818" w:rsidRDefault="00C70162" w:rsidP="00C70162">
            <w:pPr>
              <w:rPr>
                <w:b/>
                <w:bCs/>
                <w:lang w:val="en-AU" w:eastAsia="en-AU"/>
              </w:rPr>
            </w:pPr>
            <w:r w:rsidRPr="00763818">
              <w:rPr>
                <w:b/>
                <w:bCs/>
                <w:lang w:val="en-AU" w:eastAsia="en-AU"/>
              </w:rPr>
              <w:t>4 September 2020</w:t>
            </w:r>
          </w:p>
          <w:p w14:paraId="0A1C731E" w14:textId="75C2C28A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5" w:history="1">
              <w:r w:rsidRPr="00A457B9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2020-039)</w:t>
            </w:r>
          </w:p>
        </w:tc>
        <w:tc>
          <w:tcPr>
            <w:tcW w:w="635" w:type="pct"/>
            <w:shd w:val="clear" w:color="auto" w:fill="FFFFFF" w:themeFill="background1"/>
          </w:tcPr>
          <w:p w14:paraId="0078EDB1" w14:textId="13892AA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C70162" w14:paraId="0EDD0653" w14:textId="77777777" w:rsidTr="00C73220">
        <w:tc>
          <w:tcPr>
            <w:tcW w:w="790" w:type="pct"/>
            <w:shd w:val="clear" w:color="auto" w:fill="EDEDED" w:themeFill="accent3" w:themeFillTint="33"/>
          </w:tcPr>
          <w:p w14:paraId="40A3B24F" w14:textId="4BAF8E4A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30 April 2020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62FC464E" w14:textId="494C9ADC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Don Green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032214BA" w14:textId="7F8A90A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Michael Separovich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4D81D6BF" w14:textId="55F2951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10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27BC2240" w14:textId="513D46E2" w:rsidR="00C70162" w:rsidRPr="00EC122E" w:rsidRDefault="00C70162" w:rsidP="00C70162">
            <w:pPr>
              <w:rPr>
                <w:b/>
                <w:bCs/>
                <w:lang w:val="en-AU" w:eastAsia="en-AU"/>
              </w:rPr>
            </w:pPr>
            <w:r w:rsidRPr="00EC122E">
              <w:rPr>
                <w:b/>
                <w:bCs/>
                <w:lang w:val="en-AU" w:eastAsia="en-AU"/>
              </w:rPr>
              <w:t>8 July 2020</w:t>
            </w:r>
          </w:p>
          <w:p w14:paraId="0918398E" w14:textId="0B99D63A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6" w:history="1">
              <w:r w:rsidRPr="00232B0A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2020-033)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0164B0BD" w14:textId="10365742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C70162" w14:paraId="4F9A8AA4" w14:textId="77777777" w:rsidTr="00C73220">
        <w:tc>
          <w:tcPr>
            <w:tcW w:w="790" w:type="pct"/>
            <w:shd w:val="clear" w:color="auto" w:fill="FFFFFF" w:themeFill="background1"/>
          </w:tcPr>
          <w:p w14:paraId="50485274" w14:textId="6D8C0905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9 April 2020</w:t>
            </w:r>
          </w:p>
        </w:tc>
        <w:tc>
          <w:tcPr>
            <w:tcW w:w="903" w:type="pct"/>
            <w:shd w:val="clear" w:color="auto" w:fill="FFFFFF" w:themeFill="background1"/>
          </w:tcPr>
          <w:p w14:paraId="0190093E" w14:textId="2341A02C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Stephen Cain</w:t>
            </w:r>
          </w:p>
        </w:tc>
        <w:tc>
          <w:tcPr>
            <w:tcW w:w="951" w:type="pct"/>
            <w:shd w:val="clear" w:color="auto" w:fill="FFFFFF" w:themeFill="background1"/>
          </w:tcPr>
          <w:p w14:paraId="0DBF4A45" w14:textId="31EF97D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Lee-Anne Smith</w:t>
            </w:r>
          </w:p>
        </w:tc>
        <w:tc>
          <w:tcPr>
            <w:tcW w:w="965" w:type="pct"/>
            <w:shd w:val="clear" w:color="auto" w:fill="FFFFFF" w:themeFill="background1"/>
          </w:tcPr>
          <w:p w14:paraId="7E90FC20" w14:textId="3BF25D96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Regulations 7 &amp; 11</w:t>
            </w:r>
          </w:p>
        </w:tc>
        <w:tc>
          <w:tcPr>
            <w:tcW w:w="755" w:type="pct"/>
            <w:shd w:val="clear" w:color="auto" w:fill="FFFFFF" w:themeFill="background1"/>
          </w:tcPr>
          <w:p w14:paraId="2C032A5E" w14:textId="69E02386" w:rsidR="00C70162" w:rsidRPr="0028600F" w:rsidRDefault="00C70162" w:rsidP="00C70162">
            <w:pPr>
              <w:rPr>
                <w:b/>
                <w:bCs/>
                <w:lang w:val="en-AU" w:eastAsia="en-AU"/>
              </w:rPr>
            </w:pPr>
            <w:r w:rsidRPr="0028600F">
              <w:rPr>
                <w:b/>
                <w:bCs/>
                <w:lang w:val="en-AU" w:eastAsia="en-AU"/>
              </w:rPr>
              <w:t>24 June 2021</w:t>
            </w:r>
          </w:p>
          <w:p w14:paraId="1B2552C6" w14:textId="36D5329B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7" w:history="1">
              <w:r w:rsidRPr="00A67180">
                <w:rPr>
                  <w:rStyle w:val="Hyperlink"/>
                  <w:lang w:val="en-AU" w:eastAsia="en-AU"/>
                </w:rPr>
                <w:t xml:space="preserve">Findings and </w:t>
              </w:r>
              <w:r w:rsidRPr="00A67180">
                <w:rPr>
                  <w:rStyle w:val="Hyperlink"/>
                  <w:lang w:val="en-AU" w:eastAsia="en-AU"/>
                </w:rPr>
                <w:lastRenderedPageBreak/>
                <w:t>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2020-029)</w:t>
            </w:r>
          </w:p>
        </w:tc>
        <w:tc>
          <w:tcPr>
            <w:tcW w:w="635" w:type="pct"/>
            <w:shd w:val="clear" w:color="auto" w:fill="FFFFFF" w:themeFill="background1"/>
          </w:tcPr>
          <w:p w14:paraId="01E52A75" w14:textId="0FBE4BDB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19 August 2026</w:t>
            </w:r>
          </w:p>
        </w:tc>
      </w:tr>
      <w:tr w:rsidR="00C70162" w14:paraId="142EE692" w14:textId="77777777" w:rsidTr="00C73220">
        <w:tc>
          <w:tcPr>
            <w:tcW w:w="790" w:type="pct"/>
            <w:shd w:val="clear" w:color="auto" w:fill="EDEDED" w:themeFill="accent3" w:themeFillTint="33"/>
          </w:tcPr>
          <w:p w14:paraId="0EE17E14" w14:textId="272DC5F4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8 October 2019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7BAE760A" w14:textId="1B08E43C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Stephen Cain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6EF36759" w14:textId="6279F272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Lee-Anne Smith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0AD0BC25" w14:textId="21BFB59E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14D8677A" w14:textId="606E4DE7" w:rsidR="00C70162" w:rsidRPr="0028600F" w:rsidRDefault="00C70162" w:rsidP="00C70162">
            <w:pPr>
              <w:rPr>
                <w:b/>
                <w:bCs/>
                <w:lang w:val="en-AU" w:eastAsia="en-AU"/>
              </w:rPr>
            </w:pPr>
            <w:r w:rsidRPr="0028600F">
              <w:rPr>
                <w:b/>
                <w:bCs/>
                <w:lang w:val="en-AU" w:eastAsia="en-AU"/>
              </w:rPr>
              <w:t>16 December 2019</w:t>
            </w:r>
          </w:p>
          <w:p w14:paraId="04CE7FD5" w14:textId="56BFBD92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8" w:history="1">
              <w:r w:rsidRPr="00F00471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2019-085)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010ABE30" w14:textId="1270D1F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C70162" w14:paraId="313A52F8" w14:textId="77777777" w:rsidTr="00C73220">
        <w:tc>
          <w:tcPr>
            <w:tcW w:w="790" w:type="pct"/>
            <w:shd w:val="clear" w:color="auto" w:fill="FFFFFF" w:themeFill="background1"/>
          </w:tcPr>
          <w:p w14:paraId="565C04E2" w14:textId="11504AB0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23 August 2019</w:t>
            </w:r>
          </w:p>
        </w:tc>
        <w:tc>
          <w:tcPr>
            <w:tcW w:w="903" w:type="pct"/>
            <w:shd w:val="clear" w:color="auto" w:fill="FFFFFF" w:themeFill="background1"/>
          </w:tcPr>
          <w:p w14:paraId="23343A7B" w14:textId="21CC1B80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Stephen Cain</w:t>
            </w:r>
          </w:p>
        </w:tc>
        <w:tc>
          <w:tcPr>
            <w:tcW w:w="951" w:type="pct"/>
            <w:shd w:val="clear" w:color="auto" w:fill="FFFFFF" w:themeFill="background1"/>
          </w:tcPr>
          <w:p w14:paraId="25B43523" w14:textId="7C81BFD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Lee-Anne Smith</w:t>
            </w:r>
          </w:p>
        </w:tc>
        <w:tc>
          <w:tcPr>
            <w:tcW w:w="965" w:type="pct"/>
            <w:shd w:val="clear" w:color="auto" w:fill="FFFFFF" w:themeFill="background1"/>
          </w:tcPr>
          <w:p w14:paraId="0D6738E3" w14:textId="4886E095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FFFFFF" w:themeFill="background1"/>
          </w:tcPr>
          <w:p w14:paraId="208BD936" w14:textId="5B0D52BC" w:rsidR="00C70162" w:rsidRPr="00E06667" w:rsidRDefault="00C70162" w:rsidP="00C70162">
            <w:pPr>
              <w:rPr>
                <w:b/>
                <w:bCs/>
                <w:lang w:val="en-AU" w:eastAsia="en-AU"/>
              </w:rPr>
            </w:pPr>
            <w:r w:rsidRPr="00E06667">
              <w:rPr>
                <w:b/>
                <w:bCs/>
                <w:lang w:val="en-AU" w:eastAsia="en-AU"/>
              </w:rPr>
              <w:t>8 October 2019</w:t>
            </w:r>
          </w:p>
          <w:p w14:paraId="4BFE26A5" w14:textId="5CB82C6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19" w:history="1">
              <w:r w:rsidRPr="003379FE">
                <w:rPr>
                  <w:rStyle w:val="Hyperlink"/>
                  <w:lang w:val="en-AU" w:eastAsia="en-AU"/>
                </w:rPr>
                <w:t xml:space="preserve">Findings and Reasons for Findings on the Local </w:t>
              </w:r>
              <w:r w:rsidRPr="003379FE">
                <w:rPr>
                  <w:rStyle w:val="Hyperlink"/>
                  <w:lang w:val="en-AU" w:eastAsia="en-AU"/>
                </w:rPr>
                <w:lastRenderedPageBreak/>
                <w:t>Government Standards Panel website</w:t>
              </w:r>
            </w:hyperlink>
            <w:r>
              <w:rPr>
                <w:lang w:val="en-AU" w:eastAsia="en-AU"/>
              </w:rPr>
              <w:t xml:space="preserve"> (Complaint Number SP 2019-077)</w:t>
            </w:r>
          </w:p>
        </w:tc>
        <w:tc>
          <w:tcPr>
            <w:tcW w:w="635" w:type="pct"/>
            <w:shd w:val="clear" w:color="auto" w:fill="FFFFFF" w:themeFill="background1"/>
          </w:tcPr>
          <w:p w14:paraId="701D5B09" w14:textId="0D3406E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19 August 2026</w:t>
            </w:r>
          </w:p>
        </w:tc>
      </w:tr>
      <w:tr w:rsidR="00C70162" w14:paraId="645607D6" w14:textId="77777777" w:rsidTr="00C73220">
        <w:tc>
          <w:tcPr>
            <w:tcW w:w="790" w:type="pct"/>
            <w:shd w:val="clear" w:color="auto" w:fill="EDEDED" w:themeFill="accent3" w:themeFillTint="33"/>
          </w:tcPr>
          <w:p w14:paraId="645755AF" w14:textId="0810FD08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4 November 2018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057F0BCB" w14:textId="5900BA3A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Chontelle Sands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75F42FD4" w14:textId="4EF66059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Deputy Mayor Lee-Anne Smith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33DBC3FD" w14:textId="54503E34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120792F1" w14:textId="7668A845" w:rsidR="00C70162" w:rsidRPr="00114100" w:rsidRDefault="00C70162" w:rsidP="00C70162">
            <w:pPr>
              <w:rPr>
                <w:b/>
                <w:bCs/>
                <w:lang w:val="en-AU" w:eastAsia="en-AU"/>
              </w:rPr>
            </w:pPr>
            <w:r w:rsidRPr="00114100">
              <w:rPr>
                <w:b/>
                <w:bCs/>
                <w:lang w:val="en-AU" w:eastAsia="en-AU"/>
              </w:rPr>
              <w:t>9 April 2019</w:t>
            </w:r>
          </w:p>
          <w:p w14:paraId="10FA9103" w14:textId="292BD7EE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20" w:history="1">
              <w:r w:rsidRPr="00B51347">
                <w:rPr>
                  <w:rStyle w:val="Hyperlink"/>
                  <w:lang w:val="en-AU" w:eastAsia="en-AU"/>
                </w:rPr>
                <w:t>Findings and Reasons for Findings on the Local Government Standards Panel website</w:t>
              </w:r>
            </w:hyperlink>
            <w:r>
              <w:rPr>
                <w:lang w:val="en-AU" w:eastAsia="en-AU"/>
              </w:rPr>
              <w:t xml:space="preserve"> (Complaint Number SP 2018-107)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7799DA3B" w14:textId="1FF90C9B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19 August 2026</w:t>
            </w:r>
          </w:p>
        </w:tc>
      </w:tr>
      <w:tr w:rsidR="00C70162" w14:paraId="1379FFE8" w14:textId="77777777" w:rsidTr="00C73220">
        <w:tc>
          <w:tcPr>
            <w:tcW w:w="790" w:type="pct"/>
            <w:shd w:val="clear" w:color="auto" w:fill="FFFFFF" w:themeFill="background1"/>
          </w:tcPr>
          <w:p w14:paraId="0014CEC8" w14:textId="63363178" w:rsidR="00C70162" w:rsidRPr="000562F4" w:rsidRDefault="00C70162" w:rsidP="00C70162">
            <w:pPr>
              <w:rPr>
                <w:lang w:val="en-AU" w:eastAsia="en-AU"/>
              </w:rPr>
            </w:pPr>
            <w:r w:rsidRPr="000562F4">
              <w:rPr>
                <w:lang w:val="en-AU" w:eastAsia="en-AU"/>
              </w:rPr>
              <w:t>4 July 2018</w:t>
            </w:r>
          </w:p>
        </w:tc>
        <w:tc>
          <w:tcPr>
            <w:tcW w:w="903" w:type="pct"/>
            <w:shd w:val="clear" w:color="auto" w:fill="FFFFFF" w:themeFill="background1"/>
          </w:tcPr>
          <w:p w14:paraId="394D7DB6" w14:textId="42742FDF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Stephen Cain</w:t>
            </w:r>
          </w:p>
        </w:tc>
        <w:tc>
          <w:tcPr>
            <w:tcW w:w="951" w:type="pct"/>
            <w:shd w:val="clear" w:color="auto" w:fill="FFFFFF" w:themeFill="background1"/>
          </w:tcPr>
          <w:p w14:paraId="6CDC8BA7" w14:textId="528E8E26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Deputy Mayor Lee-Anne Smith</w:t>
            </w:r>
          </w:p>
        </w:tc>
        <w:tc>
          <w:tcPr>
            <w:tcW w:w="965" w:type="pct"/>
            <w:shd w:val="clear" w:color="auto" w:fill="FFFFFF" w:themeFill="background1"/>
          </w:tcPr>
          <w:p w14:paraId="63E679A8" w14:textId="25E5FA12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7</w:t>
            </w:r>
          </w:p>
        </w:tc>
        <w:tc>
          <w:tcPr>
            <w:tcW w:w="755" w:type="pct"/>
            <w:shd w:val="clear" w:color="auto" w:fill="FFFFFF" w:themeFill="background1"/>
          </w:tcPr>
          <w:p w14:paraId="231D565E" w14:textId="434A612A" w:rsidR="00C70162" w:rsidRPr="00A95900" w:rsidRDefault="00C70162" w:rsidP="00C70162">
            <w:pPr>
              <w:rPr>
                <w:b/>
                <w:bCs/>
                <w:lang w:val="en-AU" w:eastAsia="en-AU"/>
              </w:rPr>
            </w:pPr>
            <w:r w:rsidRPr="00A95900">
              <w:rPr>
                <w:b/>
                <w:bCs/>
                <w:lang w:val="en-AU" w:eastAsia="en-AU"/>
              </w:rPr>
              <w:t>7 December 2018</w:t>
            </w:r>
          </w:p>
          <w:p w14:paraId="1BD602C4" w14:textId="30A0C7CA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</w:t>
            </w:r>
            <w:hyperlink r:id="rId21" w:history="1">
              <w:r w:rsidRPr="006874DD">
                <w:rPr>
                  <w:rStyle w:val="Hyperlink"/>
                  <w:lang w:val="en-AU" w:eastAsia="en-AU"/>
                </w:rPr>
                <w:t>Reasons for Decision</w:t>
              </w:r>
            </w:hyperlink>
            <w:r>
              <w:rPr>
                <w:lang w:val="en-AU" w:eastAsia="en-AU"/>
              </w:rPr>
              <w:t xml:space="preserve"> and </w:t>
            </w:r>
            <w:hyperlink r:id="rId22" w:history="1">
              <w:r w:rsidRPr="006874DD">
                <w:rPr>
                  <w:rStyle w:val="Hyperlink"/>
                  <w:lang w:val="en-AU" w:eastAsia="en-AU"/>
                </w:rPr>
                <w:t>Reasons for Finding</w:t>
              </w:r>
            </w:hyperlink>
            <w:r w:rsidRPr="00E454E6">
              <w:rPr>
                <w:lang w:val="en-AU" w:eastAsia="en-AU"/>
              </w:rPr>
              <w:t xml:space="preserve"> on the Local Government Standards Panel </w:t>
            </w:r>
            <w:r w:rsidRPr="00E454E6">
              <w:rPr>
                <w:lang w:val="en-AU" w:eastAsia="en-AU"/>
              </w:rPr>
              <w:lastRenderedPageBreak/>
              <w:t>website</w:t>
            </w:r>
            <w:r>
              <w:rPr>
                <w:lang w:val="en-AU" w:eastAsia="en-AU"/>
              </w:rPr>
              <w:t xml:space="preserve"> (Complaint Number SP 2018-060)</w:t>
            </w:r>
          </w:p>
        </w:tc>
        <w:tc>
          <w:tcPr>
            <w:tcW w:w="635" w:type="pct"/>
            <w:shd w:val="clear" w:color="auto" w:fill="FFFFFF" w:themeFill="background1"/>
          </w:tcPr>
          <w:p w14:paraId="7C34DFC8" w14:textId="30655D7E" w:rsidR="00C70162" w:rsidRDefault="00C70162" w:rsidP="00C70162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19 August 2026</w:t>
            </w:r>
          </w:p>
        </w:tc>
      </w:tr>
    </w:tbl>
    <w:p w14:paraId="76C5A200" w14:textId="77777777" w:rsidR="0007751C" w:rsidRDefault="0007751C" w:rsidP="0007751C"/>
    <w:p w14:paraId="16E4C47A" w14:textId="498EFD23" w:rsidR="0007751C" w:rsidRDefault="0007751C">
      <w:pPr>
        <w:widowControl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3461011F" w14:textId="5735D417" w:rsidR="0007751C" w:rsidRPr="0007751C" w:rsidRDefault="0007751C" w:rsidP="0007751C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lastRenderedPageBreak/>
        <w:t xml:space="preserve">Specified </w:t>
      </w:r>
      <w:r w:rsidRPr="0007751C"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>breaches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5"/>
        <w:gridCol w:w="2498"/>
        <w:gridCol w:w="2630"/>
        <w:gridCol w:w="2668"/>
        <w:gridCol w:w="2088"/>
        <w:gridCol w:w="1756"/>
      </w:tblGrid>
      <w:tr w:rsidR="0007751C" w14:paraId="66103336" w14:textId="77777777" w:rsidTr="00943096">
        <w:tc>
          <w:tcPr>
            <w:tcW w:w="790" w:type="pct"/>
            <w:shd w:val="clear" w:color="auto" w:fill="0078AF"/>
          </w:tcPr>
          <w:p w14:paraId="0874DC8E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Complaint Lodged</w:t>
            </w:r>
          </w:p>
        </w:tc>
        <w:tc>
          <w:tcPr>
            <w:tcW w:w="903" w:type="pct"/>
            <w:shd w:val="clear" w:color="auto" w:fill="0078AF"/>
          </w:tcPr>
          <w:p w14:paraId="063DE258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951" w:type="pct"/>
            <w:shd w:val="clear" w:color="auto" w:fill="0078AF"/>
          </w:tcPr>
          <w:p w14:paraId="0F210AA3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65" w:type="pct"/>
            <w:shd w:val="clear" w:color="auto" w:fill="0078AF"/>
          </w:tcPr>
          <w:p w14:paraId="01A1B954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755" w:type="pct"/>
            <w:shd w:val="clear" w:color="auto" w:fill="0078AF"/>
          </w:tcPr>
          <w:p w14:paraId="344F8224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Findings (including date)</w:t>
            </w:r>
          </w:p>
        </w:tc>
        <w:tc>
          <w:tcPr>
            <w:tcW w:w="635" w:type="pct"/>
            <w:shd w:val="clear" w:color="auto" w:fill="0078AF"/>
          </w:tcPr>
          <w:p w14:paraId="69406283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07751C" w14:paraId="2F41B5B4" w14:textId="77777777" w:rsidTr="00943096">
        <w:tc>
          <w:tcPr>
            <w:tcW w:w="790" w:type="pct"/>
            <w:shd w:val="clear" w:color="auto" w:fill="EDEDED" w:themeFill="accent3" w:themeFillTint="33"/>
          </w:tcPr>
          <w:p w14:paraId="16898B44" w14:textId="5BF0EA78" w:rsidR="0007751C" w:rsidRDefault="009E3903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Nil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35B071B7" w14:textId="445FE7C4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4D07544B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2D39A0C8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3FDFFED7" w14:textId="1FD474F9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0F404272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60B2A3B7" w14:textId="77777777" w:rsidTr="00943096">
        <w:tc>
          <w:tcPr>
            <w:tcW w:w="790" w:type="pct"/>
          </w:tcPr>
          <w:p w14:paraId="06E48D44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090C1923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302D065E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4A5A15E5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7D06D28C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09C83555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3EF548C2" w14:textId="77777777" w:rsidTr="00943096">
        <w:tc>
          <w:tcPr>
            <w:tcW w:w="790" w:type="pct"/>
            <w:shd w:val="clear" w:color="auto" w:fill="EDEDED" w:themeFill="accent3" w:themeFillTint="33"/>
          </w:tcPr>
          <w:p w14:paraId="403F9945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62E7B438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6DF9C579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221999D6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4B2F695A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74E98DE4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4E070A7C" w14:textId="77777777" w:rsidTr="00943096">
        <w:tc>
          <w:tcPr>
            <w:tcW w:w="790" w:type="pct"/>
          </w:tcPr>
          <w:p w14:paraId="62F507BA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6D364ED2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577ACFD7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1D844732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76AC05B4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4063C19A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  <w:tr w:rsidR="0007751C" w14:paraId="5CBA3AB8" w14:textId="77777777" w:rsidTr="00943096">
        <w:tc>
          <w:tcPr>
            <w:tcW w:w="790" w:type="pct"/>
            <w:shd w:val="clear" w:color="auto" w:fill="EDEDED" w:themeFill="accent3" w:themeFillTint="33"/>
          </w:tcPr>
          <w:p w14:paraId="7F2A1335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0C2FC222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1F3738CB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248A7E31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7017EB59" w14:textId="77777777" w:rsidR="0007751C" w:rsidRDefault="0007751C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60ACB575" w14:textId="77777777" w:rsidR="0007751C" w:rsidRDefault="0007751C" w:rsidP="00943096">
            <w:pPr>
              <w:rPr>
                <w:lang w:val="en-AU" w:eastAsia="en-AU"/>
              </w:rPr>
            </w:pPr>
          </w:p>
        </w:tc>
      </w:tr>
    </w:tbl>
    <w:p w14:paraId="6F6B904A" w14:textId="77777777" w:rsidR="0007751C" w:rsidRDefault="0007751C" w:rsidP="0007751C"/>
    <w:p w14:paraId="0C8B52DC" w14:textId="77777777" w:rsidR="0007751C" w:rsidRPr="007431B4" w:rsidRDefault="0007751C" w:rsidP="0007751C"/>
    <w:p w14:paraId="0D91FB43" w14:textId="77777777" w:rsidR="0007751C" w:rsidRPr="007431B4" w:rsidRDefault="0007751C" w:rsidP="0007751C"/>
    <w:p w14:paraId="63314520" w14:textId="47164BD9" w:rsidR="0007751C" w:rsidRDefault="0007751C">
      <w:pPr>
        <w:widowControl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72E87078" w14:textId="6246AF66" w:rsidR="0007751C" w:rsidRPr="0007751C" w:rsidRDefault="0007751C" w:rsidP="0007751C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lastRenderedPageBreak/>
        <w:t>Orders made under section 8A.14(5), 8A.18(4),</w:t>
      </w:r>
      <w:r w:rsidRPr="0007751C"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 xml:space="preserve"> </w:t>
      </w: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t>8A.21(2), 8A.25, 8A.27(2)(b)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5"/>
        <w:gridCol w:w="2498"/>
        <w:gridCol w:w="2630"/>
        <w:gridCol w:w="2668"/>
        <w:gridCol w:w="2088"/>
        <w:gridCol w:w="1756"/>
      </w:tblGrid>
      <w:tr w:rsidR="0007751C" w14:paraId="54DFFFBC" w14:textId="77777777" w:rsidTr="00943096">
        <w:tc>
          <w:tcPr>
            <w:tcW w:w="790" w:type="pct"/>
            <w:shd w:val="clear" w:color="auto" w:fill="0078AF"/>
          </w:tcPr>
          <w:p w14:paraId="5A2FB0D1" w14:textId="61532F8D" w:rsidR="0007751C" w:rsidRDefault="007E52DA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Complaint number</w:t>
            </w:r>
          </w:p>
        </w:tc>
        <w:tc>
          <w:tcPr>
            <w:tcW w:w="903" w:type="pct"/>
            <w:shd w:val="clear" w:color="auto" w:fill="0078AF"/>
          </w:tcPr>
          <w:p w14:paraId="729F1A43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951" w:type="pct"/>
            <w:shd w:val="clear" w:color="auto" w:fill="0078AF"/>
          </w:tcPr>
          <w:p w14:paraId="5CBF8276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65" w:type="pct"/>
            <w:shd w:val="clear" w:color="auto" w:fill="0078AF"/>
          </w:tcPr>
          <w:p w14:paraId="39FCC81A" w14:textId="77777777" w:rsidR="0007751C" w:rsidRPr="000F10A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755" w:type="pct"/>
            <w:shd w:val="clear" w:color="auto" w:fill="0078AF"/>
          </w:tcPr>
          <w:p w14:paraId="3195621E" w14:textId="4BEACF7E" w:rsidR="0007751C" w:rsidRPr="000F10AC" w:rsidRDefault="009C2738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Order/s</w:t>
            </w:r>
          </w:p>
        </w:tc>
        <w:tc>
          <w:tcPr>
            <w:tcW w:w="635" w:type="pct"/>
            <w:shd w:val="clear" w:color="auto" w:fill="0078AF"/>
          </w:tcPr>
          <w:p w14:paraId="4AE1D61D" w14:textId="77777777" w:rsidR="0007751C" w:rsidRDefault="0007751C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614A2A" w14:paraId="7575F55A" w14:textId="77777777" w:rsidTr="00943096">
        <w:tc>
          <w:tcPr>
            <w:tcW w:w="790" w:type="pct"/>
            <w:shd w:val="clear" w:color="auto" w:fill="EDEDED" w:themeFill="accent3" w:themeFillTint="33"/>
          </w:tcPr>
          <w:p w14:paraId="3062AA09" w14:textId="4C9680AA" w:rsidR="00614A2A" w:rsidRDefault="007E52D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2026-00123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5421F3D5" w14:textId="5264936A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Ms Joni Gephart</w:t>
            </w:r>
          </w:p>
        </w:tc>
        <w:tc>
          <w:tcPr>
            <w:tcW w:w="951" w:type="pct"/>
            <w:shd w:val="clear" w:color="auto" w:fill="EDEDED" w:themeFill="accent3" w:themeFillTint="33"/>
          </w:tcPr>
          <w:p w14:paraId="3594270B" w14:textId="77783ADF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Chontelle Stone</w:t>
            </w:r>
          </w:p>
        </w:tc>
        <w:tc>
          <w:tcPr>
            <w:tcW w:w="965" w:type="pct"/>
            <w:shd w:val="clear" w:color="auto" w:fill="EDEDED" w:themeFill="accent3" w:themeFillTint="33"/>
          </w:tcPr>
          <w:p w14:paraId="0FAAA3B8" w14:textId="5A777665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18</w:t>
            </w:r>
          </w:p>
        </w:tc>
        <w:tc>
          <w:tcPr>
            <w:tcW w:w="755" w:type="pct"/>
            <w:shd w:val="clear" w:color="auto" w:fill="EDEDED" w:themeFill="accent3" w:themeFillTint="33"/>
          </w:tcPr>
          <w:p w14:paraId="3405E46C" w14:textId="77777777" w:rsidR="00614A2A" w:rsidRDefault="00614A2A" w:rsidP="00614A2A">
            <w:pPr>
              <w:rPr>
                <w:b/>
                <w:bCs/>
                <w:lang w:val="en-AU" w:eastAsia="en-AU"/>
              </w:rPr>
            </w:pPr>
            <w:r>
              <w:rPr>
                <w:b/>
                <w:bCs/>
                <w:lang w:val="en-AU" w:eastAsia="en-AU"/>
              </w:rPr>
              <w:t>10 August 2026</w:t>
            </w:r>
          </w:p>
          <w:p w14:paraId="2A1D930D" w14:textId="77777777" w:rsidR="00614A2A" w:rsidRDefault="00454DAD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Public censure and public apology.</w:t>
            </w:r>
          </w:p>
          <w:p w14:paraId="5A7D6148" w14:textId="71087364" w:rsidR="00E9377F" w:rsidRDefault="00E9377F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full details in </w:t>
            </w:r>
            <w:hyperlink r:id="rId23" w:history="1">
              <w:r w:rsidRPr="006A11EB">
                <w:rPr>
                  <w:rStyle w:val="Hyperlink"/>
                  <w:lang w:val="en-AU" w:eastAsia="en-AU"/>
                </w:rPr>
                <w:t>Adjudicator Findings and Sanctions Decision Report</w:t>
              </w:r>
            </w:hyperlink>
            <w:r>
              <w:rPr>
                <w:lang w:val="en-AU" w:eastAsia="en-AU"/>
              </w:rPr>
              <w:t xml:space="preserve"> on the LG Inspector website</w:t>
            </w:r>
            <w:r>
              <w:rPr>
                <w:lang w:val="en-AU" w:eastAsia="en-AU"/>
              </w:rPr>
              <w:t xml:space="preserve"> </w:t>
            </w:r>
          </w:p>
        </w:tc>
        <w:tc>
          <w:tcPr>
            <w:tcW w:w="635" w:type="pct"/>
            <w:shd w:val="clear" w:color="auto" w:fill="EDEDED" w:themeFill="accent3" w:themeFillTint="33"/>
          </w:tcPr>
          <w:p w14:paraId="1709FE85" w14:textId="108A233A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24 August 2026</w:t>
            </w:r>
          </w:p>
        </w:tc>
      </w:tr>
      <w:tr w:rsidR="00614A2A" w14:paraId="28BDBC45" w14:textId="77777777" w:rsidTr="00943096">
        <w:tc>
          <w:tcPr>
            <w:tcW w:w="790" w:type="pct"/>
          </w:tcPr>
          <w:p w14:paraId="49527102" w14:textId="4F48474F" w:rsidR="00614A2A" w:rsidRDefault="007E52D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2026-00162</w:t>
            </w:r>
          </w:p>
        </w:tc>
        <w:tc>
          <w:tcPr>
            <w:tcW w:w="903" w:type="pct"/>
          </w:tcPr>
          <w:p w14:paraId="7AC6488B" w14:textId="33F77C70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Mr Marcus Burnett</w:t>
            </w:r>
          </w:p>
        </w:tc>
        <w:tc>
          <w:tcPr>
            <w:tcW w:w="951" w:type="pct"/>
          </w:tcPr>
          <w:p w14:paraId="23D9EF23" w14:textId="386DA490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Cr Chontelle Stone</w:t>
            </w:r>
          </w:p>
        </w:tc>
        <w:tc>
          <w:tcPr>
            <w:tcW w:w="965" w:type="pct"/>
          </w:tcPr>
          <w:p w14:paraId="7AB7E841" w14:textId="614EF3EA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Regulation 18</w:t>
            </w:r>
          </w:p>
        </w:tc>
        <w:tc>
          <w:tcPr>
            <w:tcW w:w="755" w:type="pct"/>
          </w:tcPr>
          <w:p w14:paraId="2CF03C6A" w14:textId="77777777" w:rsidR="00614A2A" w:rsidRDefault="00614A2A" w:rsidP="00614A2A">
            <w:pPr>
              <w:rPr>
                <w:b/>
                <w:bCs/>
                <w:lang w:val="en-AU" w:eastAsia="en-AU"/>
              </w:rPr>
            </w:pPr>
            <w:r>
              <w:rPr>
                <w:b/>
                <w:bCs/>
                <w:lang w:val="en-AU" w:eastAsia="en-AU"/>
              </w:rPr>
              <w:t>10 August 2026</w:t>
            </w:r>
          </w:p>
          <w:p w14:paraId="0BB37057" w14:textId="0B8CFB45" w:rsidR="00E9377F" w:rsidRDefault="00454DAD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Public censure and public apology</w:t>
            </w:r>
            <w:r>
              <w:rPr>
                <w:lang w:val="en-AU" w:eastAsia="en-AU"/>
              </w:rPr>
              <w:t>.</w:t>
            </w:r>
          </w:p>
          <w:p w14:paraId="7C55FDF2" w14:textId="0C0E252F" w:rsidR="00E9377F" w:rsidRDefault="00E9377F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See full details in </w:t>
            </w:r>
            <w:hyperlink r:id="rId24" w:history="1">
              <w:r w:rsidRPr="006A11EB">
                <w:rPr>
                  <w:rStyle w:val="Hyperlink"/>
                  <w:lang w:val="en-AU" w:eastAsia="en-AU"/>
                </w:rPr>
                <w:t xml:space="preserve">Adjudicator Findings and Sanctions </w:t>
              </w:r>
              <w:r w:rsidRPr="006A11EB">
                <w:rPr>
                  <w:rStyle w:val="Hyperlink"/>
                  <w:lang w:val="en-AU" w:eastAsia="en-AU"/>
                </w:rPr>
                <w:lastRenderedPageBreak/>
                <w:t>Decision Report</w:t>
              </w:r>
            </w:hyperlink>
            <w:r>
              <w:rPr>
                <w:lang w:val="en-AU" w:eastAsia="en-AU"/>
              </w:rPr>
              <w:t xml:space="preserve"> on the LG Inspector website</w:t>
            </w:r>
          </w:p>
        </w:tc>
        <w:tc>
          <w:tcPr>
            <w:tcW w:w="635" w:type="pct"/>
          </w:tcPr>
          <w:p w14:paraId="09FC2255" w14:textId="1DE837D7" w:rsidR="00614A2A" w:rsidRDefault="00614A2A" w:rsidP="00614A2A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24 August 2026</w:t>
            </w:r>
          </w:p>
        </w:tc>
      </w:tr>
      <w:tr w:rsidR="00614A2A" w14:paraId="63F0DE66" w14:textId="77777777" w:rsidTr="00943096">
        <w:tc>
          <w:tcPr>
            <w:tcW w:w="790" w:type="pct"/>
            <w:shd w:val="clear" w:color="auto" w:fill="EDEDED" w:themeFill="accent3" w:themeFillTint="33"/>
          </w:tcPr>
          <w:p w14:paraId="11EC6F0C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366CD9E1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08EF6143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6272F69E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6F6BFCD6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1CCF9E19" w14:textId="77777777" w:rsidR="00614A2A" w:rsidRDefault="00614A2A" w:rsidP="00614A2A">
            <w:pPr>
              <w:rPr>
                <w:lang w:val="en-AU" w:eastAsia="en-AU"/>
              </w:rPr>
            </w:pPr>
          </w:p>
        </w:tc>
      </w:tr>
      <w:tr w:rsidR="00614A2A" w14:paraId="6CCCC223" w14:textId="77777777" w:rsidTr="00943096">
        <w:tc>
          <w:tcPr>
            <w:tcW w:w="790" w:type="pct"/>
          </w:tcPr>
          <w:p w14:paraId="2A90ED89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14F56BA0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262E9E36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65784339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51B7D818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14E9EA43" w14:textId="77777777" w:rsidR="00614A2A" w:rsidRDefault="00614A2A" w:rsidP="00614A2A">
            <w:pPr>
              <w:rPr>
                <w:lang w:val="en-AU" w:eastAsia="en-AU"/>
              </w:rPr>
            </w:pPr>
          </w:p>
        </w:tc>
      </w:tr>
      <w:tr w:rsidR="00614A2A" w14:paraId="36B99C13" w14:textId="77777777" w:rsidTr="00943096">
        <w:tc>
          <w:tcPr>
            <w:tcW w:w="790" w:type="pct"/>
            <w:shd w:val="clear" w:color="auto" w:fill="EDEDED" w:themeFill="accent3" w:themeFillTint="33"/>
          </w:tcPr>
          <w:p w14:paraId="0640A298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78AA47A7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378BD8D7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0B0A7DA9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2C836FCC" w14:textId="77777777" w:rsidR="00614A2A" w:rsidRDefault="00614A2A" w:rsidP="00614A2A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4964AFD0" w14:textId="77777777" w:rsidR="00614A2A" w:rsidRDefault="00614A2A" w:rsidP="00614A2A">
            <w:pPr>
              <w:rPr>
                <w:lang w:val="en-AU" w:eastAsia="en-AU"/>
              </w:rPr>
            </w:pPr>
          </w:p>
        </w:tc>
      </w:tr>
    </w:tbl>
    <w:p w14:paraId="09A552C2" w14:textId="77777777" w:rsidR="0007751C" w:rsidRDefault="0007751C" w:rsidP="0007751C"/>
    <w:p w14:paraId="26648564" w14:textId="1224B166" w:rsidR="00A80187" w:rsidRDefault="00A80187">
      <w:pPr>
        <w:widowControl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02859D2F" w14:textId="0689384C" w:rsidR="00A80187" w:rsidRPr="0007751C" w:rsidRDefault="00A80187" w:rsidP="00A80187">
      <w:pP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</w:pPr>
      <w:r>
        <w:rPr>
          <w:rFonts w:ascii="Arial" w:eastAsia="Times New Roman" w:hAnsi="Arial" w:cs="Times New Roman"/>
          <w:b/>
          <w:color w:val="auto"/>
          <w:sz w:val="32"/>
          <w:szCs w:val="20"/>
          <w:lang w:val="en-AU" w:eastAsia="en-AU"/>
        </w:rPr>
        <w:lastRenderedPageBreak/>
        <w:t>Any other prescribed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5"/>
        <w:gridCol w:w="2498"/>
        <w:gridCol w:w="2630"/>
        <w:gridCol w:w="2668"/>
        <w:gridCol w:w="2088"/>
        <w:gridCol w:w="1756"/>
      </w:tblGrid>
      <w:tr w:rsidR="00A80187" w14:paraId="195EBF30" w14:textId="77777777" w:rsidTr="00943096">
        <w:tc>
          <w:tcPr>
            <w:tcW w:w="790" w:type="pct"/>
            <w:shd w:val="clear" w:color="auto" w:fill="0078AF"/>
          </w:tcPr>
          <w:p w14:paraId="5AEBB9E9" w14:textId="77777777" w:rsidR="00A80187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Complaint Lodged</w:t>
            </w:r>
          </w:p>
        </w:tc>
        <w:tc>
          <w:tcPr>
            <w:tcW w:w="903" w:type="pct"/>
            <w:shd w:val="clear" w:color="auto" w:fill="0078AF"/>
          </w:tcPr>
          <w:p w14:paraId="20481570" w14:textId="77777777" w:rsidR="00A80187" w:rsidRPr="000F10AC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Complainant</w:t>
            </w:r>
          </w:p>
        </w:tc>
        <w:tc>
          <w:tcPr>
            <w:tcW w:w="951" w:type="pct"/>
            <w:shd w:val="clear" w:color="auto" w:fill="0078AF"/>
          </w:tcPr>
          <w:p w14:paraId="086B227D" w14:textId="77777777" w:rsidR="00A80187" w:rsidRPr="000F10AC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Respondent</w:t>
            </w:r>
          </w:p>
        </w:tc>
        <w:tc>
          <w:tcPr>
            <w:tcW w:w="965" w:type="pct"/>
            <w:shd w:val="clear" w:color="auto" w:fill="0078AF"/>
          </w:tcPr>
          <w:p w14:paraId="1116BCC0" w14:textId="77777777" w:rsidR="00A80187" w:rsidRPr="000F10AC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Breach</w:t>
            </w:r>
          </w:p>
        </w:tc>
        <w:tc>
          <w:tcPr>
            <w:tcW w:w="755" w:type="pct"/>
            <w:shd w:val="clear" w:color="auto" w:fill="0078AF"/>
          </w:tcPr>
          <w:p w14:paraId="3053D317" w14:textId="77777777" w:rsidR="00A80187" w:rsidRPr="000F10AC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Findings (including date)</w:t>
            </w:r>
          </w:p>
        </w:tc>
        <w:tc>
          <w:tcPr>
            <w:tcW w:w="635" w:type="pct"/>
            <w:shd w:val="clear" w:color="auto" w:fill="0078AF"/>
          </w:tcPr>
          <w:p w14:paraId="1AD5DBD2" w14:textId="77777777" w:rsidR="00A80187" w:rsidRDefault="00A80187" w:rsidP="00943096">
            <w:pPr>
              <w:pStyle w:val="Tablecolumnheadings"/>
              <w:rPr>
                <w:b/>
                <w:bCs/>
              </w:rPr>
            </w:pPr>
            <w:r>
              <w:rPr>
                <w:b/>
                <w:bCs/>
              </w:rPr>
              <w:t>Date record included in register</w:t>
            </w:r>
          </w:p>
        </w:tc>
      </w:tr>
      <w:tr w:rsidR="00A80187" w14:paraId="17C08FC4" w14:textId="77777777" w:rsidTr="00943096">
        <w:tc>
          <w:tcPr>
            <w:tcW w:w="790" w:type="pct"/>
            <w:shd w:val="clear" w:color="auto" w:fill="EDEDED" w:themeFill="accent3" w:themeFillTint="33"/>
          </w:tcPr>
          <w:p w14:paraId="62D95B3E" w14:textId="1D7F13A1" w:rsidR="00A80187" w:rsidRDefault="007D24A9" w:rsidP="00943096">
            <w:pPr>
              <w:rPr>
                <w:lang w:val="en-AU" w:eastAsia="en-AU"/>
              </w:rPr>
            </w:pPr>
            <w:r>
              <w:rPr>
                <w:lang w:val="en-AU" w:eastAsia="en-AU"/>
              </w:rPr>
              <w:t>Nil</w:t>
            </w:r>
          </w:p>
        </w:tc>
        <w:tc>
          <w:tcPr>
            <w:tcW w:w="903" w:type="pct"/>
            <w:shd w:val="clear" w:color="auto" w:fill="EDEDED" w:themeFill="accent3" w:themeFillTint="33"/>
          </w:tcPr>
          <w:p w14:paraId="478E4C50" w14:textId="367088D0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39127D64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1561477D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336ECE80" w14:textId="660A5BCC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3CF4D5F3" w14:textId="77777777" w:rsidR="00A80187" w:rsidRDefault="00A80187" w:rsidP="00943096">
            <w:pPr>
              <w:rPr>
                <w:lang w:val="en-AU" w:eastAsia="en-AU"/>
              </w:rPr>
            </w:pPr>
          </w:p>
        </w:tc>
      </w:tr>
      <w:tr w:rsidR="00A80187" w14:paraId="0C3E77C9" w14:textId="77777777" w:rsidTr="00943096">
        <w:tc>
          <w:tcPr>
            <w:tcW w:w="790" w:type="pct"/>
          </w:tcPr>
          <w:p w14:paraId="5158066D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38FB7497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21B49B66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28BA6A07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12825D72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2E479C28" w14:textId="77777777" w:rsidR="00A80187" w:rsidRDefault="00A80187" w:rsidP="00943096">
            <w:pPr>
              <w:rPr>
                <w:lang w:val="en-AU" w:eastAsia="en-AU"/>
              </w:rPr>
            </w:pPr>
          </w:p>
        </w:tc>
      </w:tr>
      <w:tr w:rsidR="00A80187" w14:paraId="4A20DF1E" w14:textId="77777777" w:rsidTr="00943096">
        <w:tc>
          <w:tcPr>
            <w:tcW w:w="790" w:type="pct"/>
            <w:shd w:val="clear" w:color="auto" w:fill="EDEDED" w:themeFill="accent3" w:themeFillTint="33"/>
          </w:tcPr>
          <w:p w14:paraId="538617E9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5A5020D5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4F086764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10734345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30E85CAC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5D380B93" w14:textId="77777777" w:rsidR="00A80187" w:rsidRDefault="00A80187" w:rsidP="00943096">
            <w:pPr>
              <w:rPr>
                <w:lang w:val="en-AU" w:eastAsia="en-AU"/>
              </w:rPr>
            </w:pPr>
          </w:p>
        </w:tc>
      </w:tr>
      <w:tr w:rsidR="00A80187" w14:paraId="3CA81E9A" w14:textId="77777777" w:rsidTr="00943096">
        <w:tc>
          <w:tcPr>
            <w:tcW w:w="790" w:type="pct"/>
          </w:tcPr>
          <w:p w14:paraId="6A1C5E22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</w:tcPr>
          <w:p w14:paraId="5D542F31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</w:tcPr>
          <w:p w14:paraId="01A359C6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</w:tcPr>
          <w:p w14:paraId="72B7B4C7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</w:tcPr>
          <w:p w14:paraId="0C9F2AD0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</w:tcPr>
          <w:p w14:paraId="513A1799" w14:textId="77777777" w:rsidR="00A80187" w:rsidRDefault="00A80187" w:rsidP="00943096">
            <w:pPr>
              <w:rPr>
                <w:lang w:val="en-AU" w:eastAsia="en-AU"/>
              </w:rPr>
            </w:pPr>
          </w:p>
        </w:tc>
      </w:tr>
      <w:tr w:rsidR="00A80187" w14:paraId="443AE130" w14:textId="77777777" w:rsidTr="00943096">
        <w:tc>
          <w:tcPr>
            <w:tcW w:w="790" w:type="pct"/>
            <w:shd w:val="clear" w:color="auto" w:fill="EDEDED" w:themeFill="accent3" w:themeFillTint="33"/>
          </w:tcPr>
          <w:p w14:paraId="18AAC181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03" w:type="pct"/>
            <w:shd w:val="clear" w:color="auto" w:fill="EDEDED" w:themeFill="accent3" w:themeFillTint="33"/>
          </w:tcPr>
          <w:p w14:paraId="69CE373F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51" w:type="pct"/>
            <w:shd w:val="clear" w:color="auto" w:fill="EDEDED" w:themeFill="accent3" w:themeFillTint="33"/>
          </w:tcPr>
          <w:p w14:paraId="272A4D5F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965" w:type="pct"/>
            <w:shd w:val="clear" w:color="auto" w:fill="EDEDED" w:themeFill="accent3" w:themeFillTint="33"/>
          </w:tcPr>
          <w:p w14:paraId="1CE6F50E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755" w:type="pct"/>
            <w:shd w:val="clear" w:color="auto" w:fill="EDEDED" w:themeFill="accent3" w:themeFillTint="33"/>
          </w:tcPr>
          <w:p w14:paraId="6353CEC2" w14:textId="77777777" w:rsidR="00A80187" w:rsidRDefault="00A80187" w:rsidP="00943096">
            <w:pPr>
              <w:rPr>
                <w:lang w:val="en-AU" w:eastAsia="en-AU"/>
              </w:rPr>
            </w:pPr>
          </w:p>
        </w:tc>
        <w:tc>
          <w:tcPr>
            <w:tcW w:w="635" w:type="pct"/>
            <w:shd w:val="clear" w:color="auto" w:fill="EDEDED" w:themeFill="accent3" w:themeFillTint="33"/>
          </w:tcPr>
          <w:p w14:paraId="212FDCEB" w14:textId="77777777" w:rsidR="00A80187" w:rsidRDefault="00A80187" w:rsidP="00943096">
            <w:pPr>
              <w:rPr>
                <w:lang w:val="en-AU" w:eastAsia="en-AU"/>
              </w:rPr>
            </w:pPr>
          </w:p>
        </w:tc>
      </w:tr>
    </w:tbl>
    <w:p w14:paraId="21DDC2A9" w14:textId="77777777" w:rsidR="00A80187" w:rsidRDefault="00A80187" w:rsidP="00A80187"/>
    <w:p w14:paraId="5381872A" w14:textId="77777777" w:rsidR="00A80187" w:rsidRPr="007431B4" w:rsidRDefault="00A80187" w:rsidP="00A80187"/>
    <w:p w14:paraId="24B6591E" w14:textId="77777777" w:rsidR="0007751C" w:rsidRPr="007431B4" w:rsidRDefault="0007751C" w:rsidP="0007751C"/>
    <w:p w14:paraId="3D68A756" w14:textId="77777777" w:rsidR="0053167C" w:rsidRPr="007431B4" w:rsidRDefault="0053167C" w:rsidP="0095411A"/>
    <w:sectPr w:rsidR="0053167C" w:rsidRPr="007431B4" w:rsidSect="0095411A">
      <w:headerReference w:type="first" r:id="rId25"/>
      <w:pgSz w:w="16840" w:h="11900" w:orient="landscape"/>
      <w:pgMar w:top="1134" w:right="1701" w:bottom="1134" w:left="1304" w:header="2381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9FE5" w14:textId="77777777" w:rsidR="00355EC1" w:rsidRDefault="00355EC1" w:rsidP="004F36D9">
      <w:r>
        <w:separator/>
      </w:r>
    </w:p>
  </w:endnote>
  <w:endnote w:type="continuationSeparator" w:id="0">
    <w:p w14:paraId="680CDCFA" w14:textId="77777777" w:rsidR="00355EC1" w:rsidRDefault="00355EC1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C8C3" w14:textId="77777777" w:rsidR="00355EC1" w:rsidRDefault="00355EC1" w:rsidP="004F36D9">
      <w:r>
        <w:separator/>
      </w:r>
    </w:p>
  </w:footnote>
  <w:footnote w:type="continuationSeparator" w:id="0">
    <w:p w14:paraId="0A9C4319" w14:textId="77777777" w:rsidR="00355EC1" w:rsidRDefault="00355EC1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0A4C" w14:textId="4E239545" w:rsidR="004F36D9" w:rsidRDefault="00B86463" w:rsidP="0095411A">
    <w:pPr>
      <w:pStyle w:val="Header"/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224970" wp14:editId="15E5DFC5">
          <wp:simplePos x="0" y="0"/>
          <wp:positionH relativeFrom="column">
            <wp:posOffset>-872623</wp:posOffset>
          </wp:positionH>
          <wp:positionV relativeFrom="paragraph">
            <wp:posOffset>-1692418</wp:posOffset>
          </wp:positionV>
          <wp:extent cx="2447925" cy="1550353"/>
          <wp:effectExtent l="0" t="0" r="3175" b="0"/>
          <wp:wrapNone/>
          <wp:docPr id="1759513678" name="Picture 25" descr="City of Cockburn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ity of Cockburn log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54"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550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41817">
    <w:abstractNumId w:val="1"/>
  </w:num>
  <w:num w:numId="2" w16cid:durableId="2051832297">
    <w:abstractNumId w:val="0"/>
  </w:num>
  <w:num w:numId="3" w16cid:durableId="334190854">
    <w:abstractNumId w:val="3"/>
  </w:num>
  <w:num w:numId="4" w16cid:durableId="1141770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403EE"/>
    <w:rsid w:val="000562F4"/>
    <w:rsid w:val="00061376"/>
    <w:rsid w:val="000660DE"/>
    <w:rsid w:val="0007751C"/>
    <w:rsid w:val="000A6ABC"/>
    <w:rsid w:val="000A74BA"/>
    <w:rsid w:val="000B75B7"/>
    <w:rsid w:val="000B78F9"/>
    <w:rsid w:val="000C4822"/>
    <w:rsid w:val="000E2E33"/>
    <w:rsid w:val="000F10AC"/>
    <w:rsid w:val="000F2E74"/>
    <w:rsid w:val="000F4010"/>
    <w:rsid w:val="000F45E5"/>
    <w:rsid w:val="00114100"/>
    <w:rsid w:val="00132C39"/>
    <w:rsid w:val="001405C0"/>
    <w:rsid w:val="001D3E96"/>
    <w:rsid w:val="001D53F6"/>
    <w:rsid w:val="001E562C"/>
    <w:rsid w:val="00232B0A"/>
    <w:rsid w:val="0025500A"/>
    <w:rsid w:val="0028600F"/>
    <w:rsid w:val="002914B6"/>
    <w:rsid w:val="002B2648"/>
    <w:rsid w:val="002E1CAF"/>
    <w:rsid w:val="003379FE"/>
    <w:rsid w:val="00340FC8"/>
    <w:rsid w:val="00355EC1"/>
    <w:rsid w:val="00372710"/>
    <w:rsid w:val="00395B1D"/>
    <w:rsid w:val="003B6711"/>
    <w:rsid w:val="003E29F2"/>
    <w:rsid w:val="00422135"/>
    <w:rsid w:val="0043366F"/>
    <w:rsid w:val="00437D8E"/>
    <w:rsid w:val="00454DAD"/>
    <w:rsid w:val="004A2957"/>
    <w:rsid w:val="004C3EAA"/>
    <w:rsid w:val="004E4F78"/>
    <w:rsid w:val="004F36D9"/>
    <w:rsid w:val="0053167C"/>
    <w:rsid w:val="00535D19"/>
    <w:rsid w:val="00556979"/>
    <w:rsid w:val="005A3FCE"/>
    <w:rsid w:val="005B7196"/>
    <w:rsid w:val="005E59F8"/>
    <w:rsid w:val="00612A39"/>
    <w:rsid w:val="00614A2A"/>
    <w:rsid w:val="00667B14"/>
    <w:rsid w:val="00667EDC"/>
    <w:rsid w:val="00667F43"/>
    <w:rsid w:val="00681F36"/>
    <w:rsid w:val="006874DD"/>
    <w:rsid w:val="006A11EB"/>
    <w:rsid w:val="006A5E50"/>
    <w:rsid w:val="006B4840"/>
    <w:rsid w:val="006C34ED"/>
    <w:rsid w:val="006C64A0"/>
    <w:rsid w:val="007431B4"/>
    <w:rsid w:val="00763818"/>
    <w:rsid w:val="00774D65"/>
    <w:rsid w:val="007D24A9"/>
    <w:rsid w:val="007E52DA"/>
    <w:rsid w:val="008005D5"/>
    <w:rsid w:val="00827E1A"/>
    <w:rsid w:val="00830A5E"/>
    <w:rsid w:val="0083320D"/>
    <w:rsid w:val="00846270"/>
    <w:rsid w:val="0085189F"/>
    <w:rsid w:val="00855243"/>
    <w:rsid w:val="00870F49"/>
    <w:rsid w:val="00884B2F"/>
    <w:rsid w:val="00884D9A"/>
    <w:rsid w:val="008E1609"/>
    <w:rsid w:val="008F05FD"/>
    <w:rsid w:val="00907770"/>
    <w:rsid w:val="0093169C"/>
    <w:rsid w:val="0095411A"/>
    <w:rsid w:val="009551C3"/>
    <w:rsid w:val="0096499C"/>
    <w:rsid w:val="009B1A45"/>
    <w:rsid w:val="009B237F"/>
    <w:rsid w:val="009C2738"/>
    <w:rsid w:val="009D24AE"/>
    <w:rsid w:val="009E3903"/>
    <w:rsid w:val="009F6EED"/>
    <w:rsid w:val="00A02228"/>
    <w:rsid w:val="00A457B9"/>
    <w:rsid w:val="00A55621"/>
    <w:rsid w:val="00A56D64"/>
    <w:rsid w:val="00A60973"/>
    <w:rsid w:val="00A65BC3"/>
    <w:rsid w:val="00A67180"/>
    <w:rsid w:val="00A80187"/>
    <w:rsid w:val="00A95900"/>
    <w:rsid w:val="00AE0179"/>
    <w:rsid w:val="00B41631"/>
    <w:rsid w:val="00B51347"/>
    <w:rsid w:val="00B71AAF"/>
    <w:rsid w:val="00B86463"/>
    <w:rsid w:val="00C01294"/>
    <w:rsid w:val="00C04A01"/>
    <w:rsid w:val="00C2544E"/>
    <w:rsid w:val="00C421B7"/>
    <w:rsid w:val="00C513A1"/>
    <w:rsid w:val="00C62840"/>
    <w:rsid w:val="00C647CF"/>
    <w:rsid w:val="00C70162"/>
    <w:rsid w:val="00C73220"/>
    <w:rsid w:val="00CA3FEC"/>
    <w:rsid w:val="00CF540B"/>
    <w:rsid w:val="00D229F3"/>
    <w:rsid w:val="00D41AC8"/>
    <w:rsid w:val="00D834A1"/>
    <w:rsid w:val="00D846B9"/>
    <w:rsid w:val="00D87581"/>
    <w:rsid w:val="00DB0DD9"/>
    <w:rsid w:val="00E06667"/>
    <w:rsid w:val="00E10AFB"/>
    <w:rsid w:val="00E203A0"/>
    <w:rsid w:val="00E454E6"/>
    <w:rsid w:val="00E8138F"/>
    <w:rsid w:val="00E83AF6"/>
    <w:rsid w:val="00E9247D"/>
    <w:rsid w:val="00E9377F"/>
    <w:rsid w:val="00EA35C1"/>
    <w:rsid w:val="00EC122E"/>
    <w:rsid w:val="00F00471"/>
    <w:rsid w:val="00F074B5"/>
    <w:rsid w:val="00F57721"/>
    <w:rsid w:val="00FB0EC8"/>
    <w:rsid w:val="00FC6049"/>
    <w:rsid w:val="00FD67E5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0F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47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7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E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a.gov.au/media/159980/download?inline" TargetMode="External"/><Relationship Id="rId18" Type="http://schemas.openxmlformats.org/officeDocument/2006/relationships/hyperlink" Target="https://www.wa.gov.au/media/160291/download?inlin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a.gov.au/media/160327/download?inlin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a.gov.au/system/files/2026-08/notice_of_findings_2026-01123_2026-01162.pdf" TargetMode="External"/><Relationship Id="rId17" Type="http://schemas.openxmlformats.org/officeDocument/2006/relationships/hyperlink" Target="https://www.wa.gov.au/media/160281/download?inline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a.gov.au/media/160277/download?inline" TargetMode="External"/><Relationship Id="rId20" Type="http://schemas.openxmlformats.org/officeDocument/2006/relationships/hyperlink" Target="https://www.wa.gov.au/media/160307/download?inlin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a.gov.au/system/files/2026-08/notice_of_findings_2026-01123_2026-01162.pdf" TargetMode="External"/><Relationship Id="rId24" Type="http://schemas.openxmlformats.org/officeDocument/2006/relationships/hyperlink" Target="https://www.wa.gov.au/system/files/2026-08/notice_of_findings_2026-01123_2026-01162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a.gov.au/media/160276/download?inline" TargetMode="External"/><Relationship Id="rId23" Type="http://schemas.openxmlformats.org/officeDocument/2006/relationships/hyperlink" Target="https://www.wa.gov.au/system/files/2026-08/notice_of_findings_2026-01123_2026-01162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a.gov.au/media/160292/download?inlin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a.gov.au/media/160275/download?inline" TargetMode="External"/><Relationship Id="rId22" Type="http://schemas.openxmlformats.org/officeDocument/2006/relationships/hyperlink" Target="https://www.wa.gov.au/media/160328/download?inlin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6" ma:contentTypeDescription="Create a new document." ma:contentTypeScope="" ma:versionID="adaf0b3b135a3b198436b7eb504bc910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405d6adf389b049d1db0ed050c0af9d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F7D1F-414E-4EF2-8A45-FF4BCD061F52}">
  <ds:schemaRefs>
    <ds:schemaRef ds:uri="http://schemas.microsoft.com/office/2006/metadata/properties"/>
    <ds:schemaRef ds:uri="http://schemas.microsoft.com/office/infopath/2007/PartnerControls"/>
    <ds:schemaRef ds:uri="67df90f4-afc3-46a5-b124-2bbcc1e80d9c"/>
    <ds:schemaRef ds:uri="979b05a7-d5ab-4a7e-ad1a-e3bf75b67744"/>
  </ds:schemaRefs>
</ds:datastoreItem>
</file>

<file path=customXml/itemProps2.xml><?xml version="1.0" encoding="utf-8"?>
<ds:datastoreItem xmlns:ds="http://schemas.openxmlformats.org/officeDocument/2006/customXml" ds:itemID="{AB1DFAEC-5220-4EED-B39C-2B11CC4FFE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E3572B-1C14-4517-BB66-EE3AB06DB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18B8EE-6BE0-42A5-9056-F58E1E7AB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193</TotalTime>
  <Pages>13</Pages>
  <Words>822</Words>
  <Characters>4601</Characters>
  <Application>Microsoft Office Word</Application>
  <DocSecurity>0</DocSecurity>
  <Lines>766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Rhianna Dunn</dc:creator>
  <cp:lastModifiedBy>Tara Hardmeier</cp:lastModifiedBy>
  <cp:revision>90</cp:revision>
  <dcterms:created xsi:type="dcterms:W3CDTF">2026-08-18T02:05:00Z</dcterms:created>
  <dcterms:modified xsi:type="dcterms:W3CDTF">2026-08-24T05:43:00Z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0x01010060FA2BB230965A4AB065D1C8B24B7219</vt:lpwstr>
  </property>
  <property fmtid="{D5CDD505-2E9C-101B-9397-08002B2CF9AE}" pid="11" name="MediaServiceImageTags">
    <vt:lpwstr/>
  </property>
</Properties>
</file>