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41DE39" w14:textId="77777777" w:rsidR="009877C9" w:rsidRDefault="009877C9">
      <w:pPr>
        <w:rPr>
          <w:lang w:val="en-AU"/>
        </w:rPr>
      </w:pPr>
    </w:p>
    <w:p w14:paraId="1A793B0E" w14:textId="32CC3D22" w:rsidR="009877C9" w:rsidRPr="00614574" w:rsidRDefault="00162C0E" w:rsidP="009877C9">
      <w:pPr>
        <w:rPr>
          <w:b/>
          <w:bCs/>
          <w:lang w:val="en-AU"/>
        </w:rPr>
      </w:pPr>
      <w:r w:rsidRPr="00162C0E">
        <w:rPr>
          <w:b/>
          <w:bCs/>
          <w:lang w:val="en-AU"/>
        </w:rPr>
        <w:t xml:space="preserve">This application form is used to apply for a permit to keep poultry, pigeons or bee hives </w:t>
      </w:r>
      <w:r>
        <w:rPr>
          <w:b/>
          <w:bCs/>
          <w:lang w:val="en-AU"/>
        </w:rPr>
        <w:t>in greater number than</w:t>
      </w:r>
      <w:r w:rsidRPr="00162C0E">
        <w:rPr>
          <w:b/>
          <w:bCs/>
          <w:lang w:val="en-AU"/>
        </w:rPr>
        <w:t xml:space="preserve"> </w:t>
      </w:r>
      <w:r w:rsidR="009F090A">
        <w:rPr>
          <w:b/>
          <w:bCs/>
          <w:lang w:val="en-AU"/>
        </w:rPr>
        <w:t xml:space="preserve">usually </w:t>
      </w:r>
      <w:r w:rsidRPr="00162C0E">
        <w:rPr>
          <w:b/>
          <w:bCs/>
          <w:lang w:val="en-AU"/>
        </w:rPr>
        <w:t xml:space="preserve">permitted under the </w:t>
      </w:r>
      <w:hyperlink r:id="rId11" w:history="1">
        <w:r w:rsidRPr="009F090A">
          <w:rPr>
            <w:rStyle w:val="Hyperlink"/>
            <w:b/>
            <w:bCs/>
            <w:i/>
            <w:iCs/>
            <w:lang w:val="en-AU"/>
          </w:rPr>
          <w:t>Keeping of Animals Local Law 2026</w:t>
        </w:r>
      </w:hyperlink>
      <w:r>
        <w:rPr>
          <w:b/>
          <w:bCs/>
        </w:rPr>
        <w:t xml:space="preserve">.  </w:t>
      </w:r>
    </w:p>
    <w:p w14:paraId="0457EBFE" w14:textId="77777777" w:rsidR="002039F2" w:rsidRDefault="002039F2" w:rsidP="002039F2">
      <w:pPr>
        <w:rPr>
          <w:b/>
          <w:bCs/>
          <w:sz w:val="22"/>
          <w:szCs w:val="22"/>
        </w:rPr>
      </w:pPr>
    </w:p>
    <w:p w14:paraId="220E9571" w14:textId="73CA53C5" w:rsidR="0024222C" w:rsidRDefault="0024222C" w:rsidP="009877C9">
      <w:r w:rsidRPr="0024222C">
        <w:t>Submission of this form does not guarantee approval. Application</w:t>
      </w:r>
      <w:r w:rsidR="00AC6657">
        <w:t xml:space="preserve"> forms are</w:t>
      </w:r>
      <w:r w:rsidRPr="0024222C">
        <w:t xml:space="preserve"> to be submitted to </w:t>
      </w:r>
      <w:hyperlink r:id="rId12" w:history="1">
        <w:r w:rsidRPr="00662CEA">
          <w:rPr>
            <w:rStyle w:val="Hyperlink"/>
          </w:rPr>
          <w:t>health@cockburn.wa.gov.au</w:t>
        </w:r>
      </w:hyperlink>
      <w:r w:rsidR="008C06F2">
        <w:t>, t</w:t>
      </w:r>
      <w:r w:rsidR="00D06B1E">
        <w:t xml:space="preserve">ogether with </w:t>
      </w:r>
      <w:r w:rsidR="008C06F2">
        <w:t>any applicable fee and supporting information.</w:t>
      </w:r>
    </w:p>
    <w:p w14:paraId="2D6D11F0" w14:textId="77777777" w:rsidR="00A900D1" w:rsidRDefault="00A900D1" w:rsidP="009877C9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426"/>
        <w:gridCol w:w="708"/>
        <w:gridCol w:w="142"/>
        <w:gridCol w:w="142"/>
        <w:gridCol w:w="283"/>
        <w:gridCol w:w="3119"/>
        <w:gridCol w:w="147"/>
        <w:gridCol w:w="1134"/>
        <w:gridCol w:w="562"/>
        <w:gridCol w:w="1417"/>
        <w:gridCol w:w="284"/>
        <w:gridCol w:w="1524"/>
      </w:tblGrid>
      <w:tr w:rsidR="0024222C" w14:paraId="5F781C17" w14:textId="77777777" w:rsidTr="00614574">
        <w:tc>
          <w:tcPr>
            <w:tcW w:w="10455" w:type="dxa"/>
            <w:gridSpan w:val="13"/>
          </w:tcPr>
          <w:p w14:paraId="4AA60E1C" w14:textId="2C2EE7AA" w:rsidR="0024222C" w:rsidRPr="0024222C" w:rsidRDefault="0024222C" w:rsidP="00614574">
            <w:pPr>
              <w:spacing w:line="288" w:lineRule="auto"/>
              <w:rPr>
                <w:b/>
                <w:bCs/>
              </w:rPr>
            </w:pPr>
            <w:r w:rsidRPr="0024222C">
              <w:rPr>
                <w:b/>
                <w:bCs/>
              </w:rPr>
              <w:t>Applicant’s Details:</w:t>
            </w:r>
          </w:p>
        </w:tc>
      </w:tr>
      <w:tr w:rsidR="00A900D1" w14:paraId="13F387BB" w14:textId="77777777" w:rsidTr="00614574">
        <w:trPr>
          <w:trHeight w:val="454"/>
        </w:trPr>
        <w:tc>
          <w:tcPr>
            <w:tcW w:w="2268" w:type="dxa"/>
            <w:gridSpan w:val="6"/>
            <w:vAlign w:val="bottom"/>
          </w:tcPr>
          <w:p w14:paraId="1DDA88FB" w14:textId="0CBE0F35" w:rsidR="00A900D1" w:rsidRDefault="00A900D1" w:rsidP="00614574">
            <w:pPr>
              <w:spacing w:line="288" w:lineRule="auto"/>
            </w:pPr>
            <w:r>
              <w:t>Applicant’s Name:</w:t>
            </w:r>
          </w:p>
        </w:tc>
        <w:tc>
          <w:tcPr>
            <w:tcW w:w="3266" w:type="dxa"/>
            <w:gridSpan w:val="2"/>
            <w:tcBorders>
              <w:bottom w:val="single" w:sz="4" w:space="0" w:color="auto"/>
            </w:tcBorders>
            <w:vAlign w:val="bottom"/>
          </w:tcPr>
          <w:p w14:paraId="36047DA4" w14:textId="77777777" w:rsidR="00A900D1" w:rsidRDefault="00A900D1" w:rsidP="00614574">
            <w:pPr>
              <w:spacing w:line="288" w:lineRule="auto"/>
            </w:pPr>
          </w:p>
        </w:tc>
        <w:tc>
          <w:tcPr>
            <w:tcW w:w="1134" w:type="dxa"/>
            <w:vAlign w:val="bottom"/>
          </w:tcPr>
          <w:p w14:paraId="6554D1FF" w14:textId="0F04D298" w:rsidR="00A900D1" w:rsidRDefault="00A900D1" w:rsidP="00614574">
            <w:pPr>
              <w:spacing w:line="288" w:lineRule="auto"/>
            </w:pPr>
            <w:r>
              <w:t>Phone:</w:t>
            </w:r>
          </w:p>
        </w:tc>
        <w:tc>
          <w:tcPr>
            <w:tcW w:w="3787" w:type="dxa"/>
            <w:gridSpan w:val="4"/>
            <w:tcBorders>
              <w:bottom w:val="single" w:sz="4" w:space="0" w:color="auto"/>
            </w:tcBorders>
            <w:vAlign w:val="bottom"/>
          </w:tcPr>
          <w:p w14:paraId="2E587E56" w14:textId="77777777" w:rsidR="00A900D1" w:rsidRDefault="00A900D1" w:rsidP="00614574">
            <w:pPr>
              <w:spacing w:line="288" w:lineRule="auto"/>
            </w:pPr>
          </w:p>
        </w:tc>
      </w:tr>
      <w:tr w:rsidR="00A900D1" w14:paraId="4A27A8CD" w14:textId="77777777" w:rsidTr="00614574">
        <w:trPr>
          <w:trHeight w:val="454"/>
        </w:trPr>
        <w:tc>
          <w:tcPr>
            <w:tcW w:w="1985" w:type="dxa"/>
            <w:gridSpan w:val="5"/>
            <w:vAlign w:val="bottom"/>
          </w:tcPr>
          <w:p w14:paraId="00AADD4A" w14:textId="656A7770" w:rsidR="00A900D1" w:rsidRDefault="00A900D1" w:rsidP="00614574">
            <w:pPr>
              <w:spacing w:line="288" w:lineRule="auto"/>
            </w:pPr>
            <w:r>
              <w:t>Contact Person:</w:t>
            </w:r>
          </w:p>
        </w:tc>
        <w:tc>
          <w:tcPr>
            <w:tcW w:w="3549" w:type="dxa"/>
            <w:gridSpan w:val="3"/>
            <w:tcBorders>
              <w:bottom w:val="single" w:sz="4" w:space="0" w:color="auto"/>
            </w:tcBorders>
            <w:vAlign w:val="bottom"/>
          </w:tcPr>
          <w:p w14:paraId="09929C05" w14:textId="77777777" w:rsidR="00A900D1" w:rsidRDefault="00A900D1" w:rsidP="00614574">
            <w:pPr>
              <w:spacing w:line="288" w:lineRule="auto"/>
            </w:pPr>
          </w:p>
        </w:tc>
        <w:tc>
          <w:tcPr>
            <w:tcW w:w="1134" w:type="dxa"/>
            <w:vAlign w:val="bottom"/>
          </w:tcPr>
          <w:p w14:paraId="5878286F" w14:textId="582C07AA" w:rsidR="00A900D1" w:rsidRDefault="00A900D1" w:rsidP="00614574">
            <w:pPr>
              <w:spacing w:line="288" w:lineRule="auto"/>
            </w:pPr>
            <w:r>
              <w:t>Mobile:</w:t>
            </w:r>
          </w:p>
        </w:tc>
        <w:tc>
          <w:tcPr>
            <w:tcW w:w="3787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8C2F46C" w14:textId="77777777" w:rsidR="00A900D1" w:rsidRDefault="00A900D1" w:rsidP="00614574">
            <w:pPr>
              <w:spacing w:line="288" w:lineRule="auto"/>
            </w:pPr>
          </w:p>
        </w:tc>
      </w:tr>
      <w:tr w:rsidR="00A900D1" w14:paraId="0B9CBC5A" w14:textId="77777777" w:rsidTr="00614574">
        <w:trPr>
          <w:trHeight w:val="454"/>
        </w:trPr>
        <w:tc>
          <w:tcPr>
            <w:tcW w:w="993" w:type="dxa"/>
            <w:gridSpan w:val="2"/>
            <w:vAlign w:val="bottom"/>
          </w:tcPr>
          <w:p w14:paraId="6E83AAF1" w14:textId="381A2E45" w:rsidR="00A900D1" w:rsidRDefault="00A900D1" w:rsidP="00614574">
            <w:pPr>
              <w:spacing w:line="288" w:lineRule="auto"/>
            </w:pPr>
            <w:r>
              <w:t>Email:</w:t>
            </w:r>
          </w:p>
        </w:tc>
        <w:tc>
          <w:tcPr>
            <w:tcW w:w="4541" w:type="dxa"/>
            <w:gridSpan w:val="6"/>
            <w:tcBorders>
              <w:bottom w:val="single" w:sz="4" w:space="0" w:color="auto"/>
            </w:tcBorders>
            <w:vAlign w:val="bottom"/>
          </w:tcPr>
          <w:p w14:paraId="16D5996B" w14:textId="77777777" w:rsidR="00A900D1" w:rsidRDefault="00A900D1" w:rsidP="00614574">
            <w:pPr>
              <w:spacing w:line="288" w:lineRule="auto"/>
            </w:pPr>
          </w:p>
        </w:tc>
        <w:tc>
          <w:tcPr>
            <w:tcW w:w="1134" w:type="dxa"/>
            <w:vAlign w:val="bottom"/>
          </w:tcPr>
          <w:p w14:paraId="1B6B4C2E" w14:textId="574DC989" w:rsidR="00A900D1" w:rsidRDefault="00A900D1" w:rsidP="00614574">
            <w:pPr>
              <w:spacing w:line="288" w:lineRule="auto"/>
            </w:pPr>
            <w:r>
              <w:t>ABN:</w:t>
            </w:r>
          </w:p>
        </w:tc>
        <w:tc>
          <w:tcPr>
            <w:tcW w:w="3787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D92964C" w14:textId="77777777" w:rsidR="00A900D1" w:rsidRDefault="00A900D1" w:rsidP="00614574">
            <w:pPr>
              <w:spacing w:line="288" w:lineRule="auto"/>
            </w:pPr>
          </w:p>
        </w:tc>
      </w:tr>
      <w:tr w:rsidR="00A900D1" w14:paraId="1806A389" w14:textId="77777777" w:rsidTr="00614574">
        <w:trPr>
          <w:trHeight w:val="454"/>
        </w:trPr>
        <w:tc>
          <w:tcPr>
            <w:tcW w:w="1701" w:type="dxa"/>
            <w:gridSpan w:val="3"/>
            <w:vAlign w:val="bottom"/>
          </w:tcPr>
          <w:p w14:paraId="04992F8B" w14:textId="56A3D499" w:rsidR="00A900D1" w:rsidRDefault="00A900D1" w:rsidP="00614574">
            <w:pPr>
              <w:spacing w:line="288" w:lineRule="auto"/>
            </w:pPr>
            <w:r>
              <w:t>Mail Address:</w:t>
            </w:r>
          </w:p>
        </w:tc>
        <w:tc>
          <w:tcPr>
            <w:tcW w:w="5529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3C18C97" w14:textId="77777777" w:rsidR="00A900D1" w:rsidRDefault="00A900D1" w:rsidP="00614574">
            <w:pPr>
              <w:spacing w:line="288" w:lineRule="auto"/>
            </w:pPr>
          </w:p>
        </w:tc>
        <w:tc>
          <w:tcPr>
            <w:tcW w:w="1417" w:type="dxa"/>
            <w:vAlign w:val="bottom"/>
          </w:tcPr>
          <w:p w14:paraId="333B2CF6" w14:textId="520701CE" w:rsidR="00A900D1" w:rsidRDefault="00A900D1" w:rsidP="00614574">
            <w:pPr>
              <w:spacing w:line="288" w:lineRule="auto"/>
            </w:pPr>
            <w:r>
              <w:t>Post Code:</w:t>
            </w:r>
          </w:p>
        </w:tc>
        <w:tc>
          <w:tcPr>
            <w:tcW w:w="1808" w:type="dxa"/>
            <w:gridSpan w:val="2"/>
            <w:tcBorders>
              <w:bottom w:val="single" w:sz="4" w:space="0" w:color="auto"/>
            </w:tcBorders>
            <w:vAlign w:val="bottom"/>
          </w:tcPr>
          <w:p w14:paraId="0038A460" w14:textId="77777777" w:rsidR="00A900D1" w:rsidRDefault="00A900D1" w:rsidP="00614574">
            <w:pPr>
              <w:spacing w:line="288" w:lineRule="auto"/>
            </w:pPr>
          </w:p>
        </w:tc>
      </w:tr>
      <w:tr w:rsidR="001102F7" w14:paraId="7D8518FC" w14:textId="77777777" w:rsidTr="00614574">
        <w:trPr>
          <w:trHeight w:val="454"/>
        </w:trPr>
        <w:tc>
          <w:tcPr>
            <w:tcW w:w="10455" w:type="dxa"/>
            <w:gridSpan w:val="13"/>
            <w:vAlign w:val="bottom"/>
          </w:tcPr>
          <w:p w14:paraId="17C1B68E" w14:textId="737168D4" w:rsidR="001102F7" w:rsidRPr="00614574" w:rsidRDefault="001102F7" w:rsidP="00614574">
            <w:pPr>
              <w:spacing w:line="288" w:lineRule="auto"/>
              <w:rPr>
                <w:b/>
                <w:bCs/>
              </w:rPr>
            </w:pPr>
            <w:r w:rsidRPr="00614574">
              <w:rPr>
                <w:b/>
                <w:bCs/>
              </w:rPr>
              <w:t xml:space="preserve">I am applying for a permit to keep:     Poultry  </w:t>
            </w:r>
            <w:r w:rsidRPr="00614574">
              <w:rPr>
                <w:b/>
                <w:bCs/>
                <w:noProof/>
                <w:spacing w:val="5"/>
                <w:position w:val="-1"/>
              </w:rPr>
              <w:drawing>
                <wp:inline distT="0" distB="0" distL="0" distR="0" wp14:anchorId="509F599C" wp14:editId="0C3DA398">
                  <wp:extent cx="182880" cy="182879"/>
                  <wp:effectExtent l="0" t="0" r="0" b="0"/>
                  <wp:docPr id="1059821223" name="Image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" cy="1828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14574">
              <w:rPr>
                <w:b/>
                <w:bCs/>
              </w:rPr>
              <w:t xml:space="preserve">     Pigeons  </w:t>
            </w:r>
            <w:r w:rsidRPr="00614574">
              <w:rPr>
                <w:b/>
                <w:bCs/>
                <w:noProof/>
                <w:spacing w:val="5"/>
                <w:position w:val="-1"/>
              </w:rPr>
              <w:drawing>
                <wp:inline distT="0" distB="0" distL="0" distR="0" wp14:anchorId="33B9C39A" wp14:editId="7891CC6D">
                  <wp:extent cx="182880" cy="182879"/>
                  <wp:effectExtent l="0" t="0" r="0" b="0"/>
                  <wp:docPr id="620731398" name="Image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" cy="1828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14574">
              <w:rPr>
                <w:b/>
                <w:bCs/>
              </w:rPr>
              <w:t xml:space="preserve">     Bee</w:t>
            </w:r>
            <w:r w:rsidR="003257F7">
              <w:rPr>
                <w:b/>
                <w:bCs/>
              </w:rPr>
              <w:t xml:space="preserve"> Hive</w:t>
            </w:r>
            <w:r w:rsidRPr="00614574">
              <w:rPr>
                <w:b/>
                <w:bCs/>
              </w:rPr>
              <w:t>s</w:t>
            </w:r>
            <w:r w:rsidR="003257F7">
              <w:rPr>
                <w:b/>
                <w:bCs/>
              </w:rPr>
              <w:t xml:space="preserve"> </w:t>
            </w:r>
            <w:r w:rsidRPr="00614574">
              <w:rPr>
                <w:b/>
                <w:bCs/>
              </w:rPr>
              <w:t xml:space="preserve"> </w:t>
            </w:r>
            <w:r w:rsidRPr="00614574">
              <w:rPr>
                <w:b/>
                <w:bCs/>
                <w:noProof/>
                <w:spacing w:val="5"/>
                <w:position w:val="-1"/>
              </w:rPr>
              <w:drawing>
                <wp:inline distT="0" distB="0" distL="0" distR="0" wp14:anchorId="0C5C5781" wp14:editId="4D95A48A">
                  <wp:extent cx="182880" cy="182879"/>
                  <wp:effectExtent l="0" t="0" r="0" b="0"/>
                  <wp:docPr id="533421636" name="Image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" cy="1828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14574">
              <w:rPr>
                <w:b/>
                <w:bCs/>
              </w:rPr>
              <w:t xml:space="preserve">  </w:t>
            </w:r>
          </w:p>
        </w:tc>
      </w:tr>
      <w:tr w:rsidR="001102F7" w14:paraId="12086002" w14:textId="77777777" w:rsidTr="00614574">
        <w:trPr>
          <w:trHeight w:val="454"/>
        </w:trPr>
        <w:tc>
          <w:tcPr>
            <w:tcW w:w="1701" w:type="dxa"/>
            <w:gridSpan w:val="3"/>
            <w:vAlign w:val="bottom"/>
          </w:tcPr>
          <w:p w14:paraId="761C6C9C" w14:textId="05A85F07" w:rsidR="001102F7" w:rsidRDefault="001102F7" w:rsidP="00614574">
            <w:pPr>
              <w:spacing w:line="288" w:lineRule="auto"/>
            </w:pPr>
            <w:r w:rsidRPr="002A7A3A">
              <w:rPr>
                <w:b/>
                <w:bCs/>
              </w:rPr>
              <w:t>Located at:</w:t>
            </w:r>
          </w:p>
        </w:tc>
        <w:tc>
          <w:tcPr>
            <w:tcW w:w="5529" w:type="dxa"/>
            <w:gridSpan w:val="7"/>
            <w:vAlign w:val="bottom"/>
          </w:tcPr>
          <w:p w14:paraId="3B7FA09F" w14:textId="77777777" w:rsidR="001102F7" w:rsidRDefault="001102F7" w:rsidP="00614574">
            <w:pPr>
              <w:spacing w:line="288" w:lineRule="auto"/>
            </w:pPr>
          </w:p>
        </w:tc>
        <w:tc>
          <w:tcPr>
            <w:tcW w:w="1417" w:type="dxa"/>
            <w:vAlign w:val="bottom"/>
          </w:tcPr>
          <w:p w14:paraId="2A41C8A8" w14:textId="77777777" w:rsidR="001102F7" w:rsidRDefault="001102F7" w:rsidP="00614574">
            <w:pPr>
              <w:spacing w:line="288" w:lineRule="auto"/>
            </w:pPr>
          </w:p>
        </w:tc>
        <w:tc>
          <w:tcPr>
            <w:tcW w:w="1808" w:type="dxa"/>
            <w:gridSpan w:val="2"/>
            <w:vAlign w:val="bottom"/>
          </w:tcPr>
          <w:p w14:paraId="38BBA727" w14:textId="77777777" w:rsidR="001102F7" w:rsidRDefault="001102F7" w:rsidP="00614574">
            <w:pPr>
              <w:spacing w:line="288" w:lineRule="auto"/>
            </w:pPr>
          </w:p>
        </w:tc>
      </w:tr>
      <w:tr w:rsidR="001102F7" w14:paraId="3CBDFC30" w14:textId="77777777" w:rsidTr="00614574">
        <w:trPr>
          <w:trHeight w:val="454"/>
        </w:trPr>
        <w:tc>
          <w:tcPr>
            <w:tcW w:w="1701" w:type="dxa"/>
            <w:gridSpan w:val="3"/>
            <w:vAlign w:val="bottom"/>
          </w:tcPr>
          <w:p w14:paraId="6657E239" w14:textId="27524964" w:rsidR="001102F7" w:rsidRDefault="001102F7" w:rsidP="00614574">
            <w:pPr>
              <w:spacing w:line="288" w:lineRule="auto"/>
            </w:pPr>
            <w:r>
              <w:t>Address:</w:t>
            </w:r>
          </w:p>
        </w:tc>
        <w:tc>
          <w:tcPr>
            <w:tcW w:w="5529" w:type="dxa"/>
            <w:gridSpan w:val="7"/>
            <w:tcBorders>
              <w:bottom w:val="single" w:sz="4" w:space="0" w:color="auto"/>
            </w:tcBorders>
            <w:vAlign w:val="bottom"/>
          </w:tcPr>
          <w:p w14:paraId="548E9912" w14:textId="77777777" w:rsidR="001102F7" w:rsidRDefault="001102F7" w:rsidP="00614574">
            <w:pPr>
              <w:spacing w:line="288" w:lineRule="auto"/>
            </w:pPr>
          </w:p>
        </w:tc>
        <w:tc>
          <w:tcPr>
            <w:tcW w:w="1417" w:type="dxa"/>
            <w:vAlign w:val="bottom"/>
          </w:tcPr>
          <w:p w14:paraId="7D9324BF" w14:textId="1AD63D80" w:rsidR="001102F7" w:rsidRDefault="001102F7" w:rsidP="00614574">
            <w:pPr>
              <w:spacing w:line="288" w:lineRule="auto"/>
            </w:pPr>
            <w:r>
              <w:t>Post Code:</w:t>
            </w:r>
          </w:p>
        </w:tc>
        <w:tc>
          <w:tcPr>
            <w:tcW w:w="1808" w:type="dxa"/>
            <w:gridSpan w:val="2"/>
            <w:tcBorders>
              <w:bottom w:val="single" w:sz="4" w:space="0" w:color="auto"/>
            </w:tcBorders>
            <w:vAlign w:val="bottom"/>
          </w:tcPr>
          <w:p w14:paraId="10F5B218" w14:textId="77777777" w:rsidR="001102F7" w:rsidRDefault="001102F7" w:rsidP="00614574">
            <w:pPr>
              <w:spacing w:line="288" w:lineRule="auto"/>
            </w:pPr>
          </w:p>
        </w:tc>
      </w:tr>
      <w:tr w:rsidR="00D74AE6" w14:paraId="0EDAAA4C" w14:textId="77777777" w:rsidTr="00614574">
        <w:trPr>
          <w:trHeight w:val="454"/>
        </w:trPr>
        <w:tc>
          <w:tcPr>
            <w:tcW w:w="1843" w:type="dxa"/>
            <w:gridSpan w:val="4"/>
            <w:vAlign w:val="bottom"/>
          </w:tcPr>
          <w:p w14:paraId="5DC38EED" w14:textId="4CAFFB18" w:rsidR="00D74AE6" w:rsidRDefault="00D74AE6" w:rsidP="00614574">
            <w:pPr>
              <w:spacing w:line="288" w:lineRule="auto"/>
            </w:pPr>
            <w:r>
              <w:t>Property Size:</w:t>
            </w:r>
          </w:p>
        </w:tc>
        <w:tc>
          <w:tcPr>
            <w:tcW w:w="5387" w:type="dxa"/>
            <w:gridSpan w:val="6"/>
            <w:tcBorders>
              <w:bottom w:val="single" w:sz="4" w:space="0" w:color="auto"/>
            </w:tcBorders>
            <w:vAlign w:val="bottom"/>
          </w:tcPr>
          <w:p w14:paraId="324F09BE" w14:textId="77777777" w:rsidR="00D74AE6" w:rsidRDefault="00D74AE6" w:rsidP="00614574">
            <w:pPr>
              <w:spacing w:line="288" w:lineRule="auto"/>
            </w:pPr>
          </w:p>
        </w:tc>
        <w:tc>
          <w:tcPr>
            <w:tcW w:w="1417" w:type="dxa"/>
            <w:vAlign w:val="bottom"/>
          </w:tcPr>
          <w:p w14:paraId="1D358A3A" w14:textId="77777777" w:rsidR="00D74AE6" w:rsidRDefault="00D74AE6" w:rsidP="00614574">
            <w:pPr>
              <w:spacing w:line="288" w:lineRule="auto"/>
            </w:pPr>
          </w:p>
        </w:tc>
        <w:tc>
          <w:tcPr>
            <w:tcW w:w="1808" w:type="dxa"/>
            <w:gridSpan w:val="2"/>
            <w:vAlign w:val="bottom"/>
          </w:tcPr>
          <w:p w14:paraId="2A04A27F" w14:textId="77777777" w:rsidR="00D74AE6" w:rsidRDefault="00D74AE6" w:rsidP="00614574">
            <w:pPr>
              <w:spacing w:line="288" w:lineRule="auto"/>
            </w:pPr>
          </w:p>
        </w:tc>
      </w:tr>
      <w:tr w:rsidR="00D74AE6" w14:paraId="25D89BFD" w14:textId="77777777" w:rsidTr="00614574">
        <w:trPr>
          <w:trHeight w:val="454"/>
        </w:trPr>
        <w:tc>
          <w:tcPr>
            <w:tcW w:w="2268" w:type="dxa"/>
            <w:gridSpan w:val="6"/>
            <w:vAlign w:val="bottom"/>
          </w:tcPr>
          <w:p w14:paraId="3E964D8A" w14:textId="7359DBAD" w:rsidR="00D74AE6" w:rsidRDefault="00D74AE6" w:rsidP="00614574">
            <w:pPr>
              <w:spacing w:line="288" w:lineRule="auto"/>
            </w:pPr>
            <w:r w:rsidRPr="00F50E65">
              <w:t>Premises zon</w:t>
            </w:r>
            <w:r>
              <w:t>ing</w:t>
            </w:r>
            <w:r w:rsidRPr="00F50E65">
              <w:t xml:space="preserve">: </w:t>
            </w:r>
            <w:r>
              <w:t xml:space="preserve"> </w:t>
            </w:r>
          </w:p>
        </w:tc>
        <w:tc>
          <w:tcPr>
            <w:tcW w:w="8187" w:type="dxa"/>
            <w:gridSpan w:val="7"/>
            <w:vAlign w:val="bottom"/>
          </w:tcPr>
          <w:p w14:paraId="042BF813" w14:textId="63274314" w:rsidR="00D74AE6" w:rsidRDefault="00D74AE6" w:rsidP="00614574">
            <w:pPr>
              <w:spacing w:line="288" w:lineRule="auto"/>
            </w:pPr>
            <w:r w:rsidRPr="00F50E65">
              <w:t>Residential</w:t>
            </w:r>
            <w:r>
              <w:t xml:space="preserve">  </w:t>
            </w:r>
            <w:r>
              <w:rPr>
                <w:noProof/>
                <w:spacing w:val="5"/>
                <w:position w:val="-1"/>
              </w:rPr>
              <w:drawing>
                <wp:inline distT="0" distB="0" distL="0" distR="0" wp14:anchorId="61181633" wp14:editId="74187B9D">
                  <wp:extent cx="182880" cy="182879"/>
                  <wp:effectExtent l="0" t="0" r="0" b="0"/>
                  <wp:docPr id="1326680078" name="Image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" cy="1828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  </w:t>
            </w:r>
            <w:r w:rsidRPr="00F50E65">
              <w:t xml:space="preserve"> Resource</w:t>
            </w:r>
            <w:r>
              <w:t xml:space="preserve">  </w:t>
            </w:r>
            <w:r>
              <w:rPr>
                <w:noProof/>
                <w:spacing w:val="5"/>
                <w:position w:val="-1"/>
              </w:rPr>
              <w:drawing>
                <wp:inline distT="0" distB="0" distL="0" distR="0" wp14:anchorId="6A4B351C" wp14:editId="624175C5">
                  <wp:extent cx="182880" cy="182879"/>
                  <wp:effectExtent l="0" t="0" r="0" b="0"/>
                  <wp:docPr id="513465790" name="Image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" cy="1828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   </w:t>
            </w:r>
            <w:r w:rsidRPr="00F50E65">
              <w:t xml:space="preserve"> Rural</w:t>
            </w:r>
            <w:r>
              <w:t xml:space="preserve">  </w:t>
            </w:r>
            <w:r>
              <w:rPr>
                <w:noProof/>
                <w:spacing w:val="5"/>
                <w:position w:val="-1"/>
              </w:rPr>
              <w:drawing>
                <wp:inline distT="0" distB="0" distL="0" distR="0" wp14:anchorId="044FF76A" wp14:editId="0AD33FC1">
                  <wp:extent cx="182880" cy="182879"/>
                  <wp:effectExtent l="0" t="0" r="0" b="0"/>
                  <wp:docPr id="1419853041" name="Image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" cy="1828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   </w:t>
            </w:r>
            <w:r w:rsidRPr="00F50E65">
              <w:t xml:space="preserve"> </w:t>
            </w:r>
            <w:r>
              <w:t xml:space="preserve">Rural Living  </w:t>
            </w:r>
            <w:r>
              <w:rPr>
                <w:noProof/>
                <w:spacing w:val="5"/>
                <w:position w:val="-1"/>
              </w:rPr>
              <w:drawing>
                <wp:inline distT="0" distB="0" distL="0" distR="0" wp14:anchorId="654182F6" wp14:editId="1D4A0BE2">
                  <wp:extent cx="182880" cy="182879"/>
                  <wp:effectExtent l="0" t="0" r="0" b="0"/>
                  <wp:docPr id="378156893" name="Image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" cy="1828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 </w:t>
            </w:r>
          </w:p>
        </w:tc>
      </w:tr>
      <w:tr w:rsidR="00D74AE6" w14:paraId="510A1739" w14:textId="77777777" w:rsidTr="00614574">
        <w:trPr>
          <w:trHeight w:val="454"/>
        </w:trPr>
        <w:tc>
          <w:tcPr>
            <w:tcW w:w="10455" w:type="dxa"/>
            <w:gridSpan w:val="13"/>
            <w:vAlign w:val="bottom"/>
          </w:tcPr>
          <w:p w14:paraId="4CB18362" w14:textId="6F403068" w:rsidR="00D74AE6" w:rsidRDefault="00D74AE6" w:rsidP="00614574">
            <w:pPr>
              <w:spacing w:line="288" w:lineRule="auto"/>
            </w:pPr>
            <w:r>
              <w:rPr>
                <w:noProof/>
                <w:spacing w:val="5"/>
                <w:position w:val="-1"/>
              </w:rPr>
              <w:drawing>
                <wp:inline distT="0" distB="0" distL="0" distR="0" wp14:anchorId="1D322E5D" wp14:editId="29297476">
                  <wp:extent cx="182880" cy="182879"/>
                  <wp:effectExtent l="0" t="0" r="0" b="0"/>
                  <wp:docPr id="1123727171" name="Image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" cy="1828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 I am not the owner of the property</w:t>
            </w:r>
            <w:r w:rsidR="00910BF9">
              <w:t xml:space="preserve">, so </w:t>
            </w:r>
            <w:r>
              <w:t>have attached the property owners’ written consent.</w:t>
            </w:r>
          </w:p>
        </w:tc>
      </w:tr>
      <w:tr w:rsidR="00D74AE6" w14:paraId="088288FB" w14:textId="77777777" w:rsidTr="00614574">
        <w:trPr>
          <w:trHeight w:val="454"/>
        </w:trPr>
        <w:tc>
          <w:tcPr>
            <w:tcW w:w="1701" w:type="dxa"/>
            <w:gridSpan w:val="3"/>
            <w:vAlign w:val="bottom"/>
          </w:tcPr>
          <w:p w14:paraId="04980908" w14:textId="77777777" w:rsidR="00D74AE6" w:rsidRDefault="00D74AE6" w:rsidP="00614574">
            <w:pPr>
              <w:spacing w:line="288" w:lineRule="auto"/>
            </w:pPr>
          </w:p>
        </w:tc>
        <w:tc>
          <w:tcPr>
            <w:tcW w:w="5529" w:type="dxa"/>
            <w:gridSpan w:val="7"/>
            <w:vAlign w:val="bottom"/>
          </w:tcPr>
          <w:p w14:paraId="579F2D08" w14:textId="77777777" w:rsidR="00D74AE6" w:rsidRDefault="00D74AE6" w:rsidP="00614574">
            <w:pPr>
              <w:spacing w:line="288" w:lineRule="auto"/>
            </w:pPr>
          </w:p>
        </w:tc>
        <w:tc>
          <w:tcPr>
            <w:tcW w:w="1417" w:type="dxa"/>
            <w:vAlign w:val="bottom"/>
          </w:tcPr>
          <w:p w14:paraId="108F5D6E" w14:textId="77777777" w:rsidR="00D74AE6" w:rsidRDefault="00D74AE6" w:rsidP="00614574">
            <w:pPr>
              <w:spacing w:line="288" w:lineRule="auto"/>
            </w:pPr>
          </w:p>
        </w:tc>
        <w:tc>
          <w:tcPr>
            <w:tcW w:w="1808" w:type="dxa"/>
            <w:gridSpan w:val="2"/>
            <w:vAlign w:val="bottom"/>
          </w:tcPr>
          <w:p w14:paraId="67001069" w14:textId="77777777" w:rsidR="00D74AE6" w:rsidRDefault="00D74AE6" w:rsidP="00614574">
            <w:pPr>
              <w:spacing w:line="288" w:lineRule="auto"/>
            </w:pPr>
          </w:p>
        </w:tc>
      </w:tr>
      <w:tr w:rsidR="00910BF9" w14:paraId="2708B14D" w14:textId="77777777" w:rsidTr="00441419">
        <w:trPr>
          <w:trHeight w:val="454"/>
        </w:trPr>
        <w:tc>
          <w:tcPr>
            <w:tcW w:w="10455" w:type="dxa"/>
            <w:gridSpan w:val="13"/>
            <w:vAlign w:val="bottom"/>
          </w:tcPr>
          <w:p w14:paraId="02197E23" w14:textId="2D58635E" w:rsidR="00910BF9" w:rsidRDefault="00910BF9" w:rsidP="00614574">
            <w:pPr>
              <w:spacing w:line="288" w:lineRule="auto"/>
            </w:pPr>
            <w:r>
              <w:rPr>
                <w:b/>
                <w:bCs/>
              </w:rPr>
              <w:t xml:space="preserve">Poultry </w:t>
            </w:r>
            <w:r w:rsidRPr="0024222C">
              <w:rPr>
                <w:b/>
                <w:bCs/>
              </w:rPr>
              <w:t>Details</w:t>
            </w:r>
            <w:r>
              <w:rPr>
                <w:b/>
                <w:bCs/>
              </w:rPr>
              <w:t xml:space="preserve"> </w:t>
            </w:r>
            <w:r w:rsidRPr="002A7A3A">
              <w:t>(if applicable)</w:t>
            </w:r>
            <w:r w:rsidRPr="00D94D4B">
              <w:t>:</w:t>
            </w:r>
          </w:p>
        </w:tc>
      </w:tr>
      <w:tr w:rsidR="00D74AE6" w14:paraId="57FED7FF" w14:textId="77777777" w:rsidTr="00614574">
        <w:trPr>
          <w:trHeight w:val="454"/>
        </w:trPr>
        <w:tc>
          <w:tcPr>
            <w:tcW w:w="2268" w:type="dxa"/>
            <w:gridSpan w:val="6"/>
            <w:vAlign w:val="bottom"/>
          </w:tcPr>
          <w:p w14:paraId="7D644A3B" w14:textId="59929E38" w:rsidR="00D74AE6" w:rsidRDefault="00910BF9" w:rsidP="00614574">
            <w:pPr>
              <w:spacing w:line="288" w:lineRule="auto"/>
            </w:pPr>
            <w:r>
              <w:t>Type of Poultry</w:t>
            </w:r>
            <w:r w:rsidR="00943A80">
              <w:t>: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vAlign w:val="bottom"/>
          </w:tcPr>
          <w:p w14:paraId="0B80B78B" w14:textId="77777777" w:rsidR="00D74AE6" w:rsidRDefault="00D74AE6" w:rsidP="00614574">
            <w:pPr>
              <w:spacing w:line="288" w:lineRule="auto"/>
            </w:pPr>
          </w:p>
        </w:tc>
        <w:tc>
          <w:tcPr>
            <w:tcW w:w="3544" w:type="dxa"/>
            <w:gridSpan w:val="5"/>
            <w:vAlign w:val="bottom"/>
          </w:tcPr>
          <w:p w14:paraId="640DF795" w14:textId="22DCE68D" w:rsidR="00D74AE6" w:rsidRDefault="00943A80" w:rsidP="00614574">
            <w:pPr>
              <w:spacing w:line="288" w:lineRule="auto"/>
            </w:pPr>
            <w:r>
              <w:t>Proposed Number of Poultry:</w:t>
            </w:r>
          </w:p>
        </w:tc>
        <w:tc>
          <w:tcPr>
            <w:tcW w:w="1524" w:type="dxa"/>
            <w:tcBorders>
              <w:bottom w:val="single" w:sz="4" w:space="0" w:color="auto"/>
            </w:tcBorders>
            <w:vAlign w:val="bottom"/>
          </w:tcPr>
          <w:p w14:paraId="06DFEFCA" w14:textId="77777777" w:rsidR="00D74AE6" w:rsidRDefault="00D74AE6" w:rsidP="00614574">
            <w:pPr>
              <w:spacing w:line="288" w:lineRule="auto"/>
            </w:pPr>
          </w:p>
        </w:tc>
      </w:tr>
      <w:tr w:rsidR="00910BF9" w14:paraId="18231303" w14:textId="77777777" w:rsidTr="00614574">
        <w:trPr>
          <w:trHeight w:val="454"/>
        </w:trPr>
        <w:tc>
          <w:tcPr>
            <w:tcW w:w="2268" w:type="dxa"/>
            <w:gridSpan w:val="6"/>
            <w:vAlign w:val="bottom"/>
          </w:tcPr>
          <w:p w14:paraId="4DCD2E07" w14:textId="77777777" w:rsidR="00910BF9" w:rsidRDefault="00910BF9" w:rsidP="00614574">
            <w:pPr>
              <w:spacing w:line="288" w:lineRule="auto"/>
            </w:pPr>
          </w:p>
        </w:tc>
        <w:tc>
          <w:tcPr>
            <w:tcW w:w="3119" w:type="dxa"/>
            <w:tcBorders>
              <w:top w:val="single" w:sz="4" w:space="0" w:color="auto"/>
            </w:tcBorders>
            <w:vAlign w:val="bottom"/>
          </w:tcPr>
          <w:p w14:paraId="536B9410" w14:textId="77777777" w:rsidR="00910BF9" w:rsidRDefault="00910BF9" w:rsidP="00614574">
            <w:pPr>
              <w:spacing w:line="288" w:lineRule="auto"/>
            </w:pPr>
          </w:p>
        </w:tc>
        <w:tc>
          <w:tcPr>
            <w:tcW w:w="3544" w:type="dxa"/>
            <w:gridSpan w:val="5"/>
            <w:vAlign w:val="bottom"/>
          </w:tcPr>
          <w:p w14:paraId="611C1BA0" w14:textId="77777777" w:rsidR="00910BF9" w:rsidRDefault="00910BF9" w:rsidP="00614574">
            <w:pPr>
              <w:spacing w:line="288" w:lineRule="auto"/>
            </w:pPr>
          </w:p>
        </w:tc>
        <w:tc>
          <w:tcPr>
            <w:tcW w:w="1524" w:type="dxa"/>
            <w:tcBorders>
              <w:top w:val="single" w:sz="4" w:space="0" w:color="auto"/>
            </w:tcBorders>
            <w:vAlign w:val="bottom"/>
          </w:tcPr>
          <w:p w14:paraId="0E5CC5F5" w14:textId="77777777" w:rsidR="00910BF9" w:rsidRDefault="00910BF9" w:rsidP="00614574">
            <w:pPr>
              <w:spacing w:line="288" w:lineRule="auto"/>
            </w:pPr>
          </w:p>
        </w:tc>
      </w:tr>
      <w:tr w:rsidR="00943A80" w14:paraId="5C752A7F" w14:textId="77777777" w:rsidTr="00441419">
        <w:trPr>
          <w:trHeight w:val="454"/>
        </w:trPr>
        <w:tc>
          <w:tcPr>
            <w:tcW w:w="10455" w:type="dxa"/>
            <w:gridSpan w:val="13"/>
            <w:vAlign w:val="bottom"/>
          </w:tcPr>
          <w:p w14:paraId="3E3A44FB" w14:textId="76A5823B" w:rsidR="00943A80" w:rsidRDefault="00943A80" w:rsidP="00614574">
            <w:pPr>
              <w:spacing w:line="288" w:lineRule="auto"/>
            </w:pPr>
            <w:r>
              <w:rPr>
                <w:b/>
                <w:bCs/>
              </w:rPr>
              <w:t xml:space="preserve">Pigeon </w:t>
            </w:r>
            <w:r w:rsidRPr="0024222C">
              <w:rPr>
                <w:b/>
                <w:bCs/>
              </w:rPr>
              <w:t>Details</w:t>
            </w:r>
            <w:r>
              <w:rPr>
                <w:b/>
                <w:bCs/>
              </w:rPr>
              <w:t xml:space="preserve"> </w:t>
            </w:r>
            <w:r w:rsidRPr="002A7A3A">
              <w:t>(if applicable)</w:t>
            </w:r>
            <w:r w:rsidRPr="00D94D4B">
              <w:t>:</w:t>
            </w:r>
          </w:p>
        </w:tc>
      </w:tr>
      <w:tr w:rsidR="00943A80" w14:paraId="4AB55D37" w14:textId="77777777" w:rsidTr="00614574">
        <w:trPr>
          <w:trHeight w:val="454"/>
        </w:trPr>
        <w:tc>
          <w:tcPr>
            <w:tcW w:w="2268" w:type="dxa"/>
            <w:gridSpan w:val="6"/>
            <w:vAlign w:val="bottom"/>
          </w:tcPr>
          <w:p w14:paraId="15EC37C2" w14:textId="17337D99" w:rsidR="00943A80" w:rsidRDefault="00943A80" w:rsidP="00614574">
            <w:pPr>
              <w:spacing w:line="288" w:lineRule="auto"/>
            </w:pPr>
            <w:r>
              <w:t>Type of Pigeons: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vAlign w:val="bottom"/>
          </w:tcPr>
          <w:p w14:paraId="2223DD5A" w14:textId="77777777" w:rsidR="00943A80" w:rsidRDefault="00943A80" w:rsidP="00614574">
            <w:pPr>
              <w:spacing w:line="288" w:lineRule="auto"/>
            </w:pPr>
          </w:p>
        </w:tc>
        <w:tc>
          <w:tcPr>
            <w:tcW w:w="3544" w:type="dxa"/>
            <w:gridSpan w:val="5"/>
            <w:vAlign w:val="bottom"/>
          </w:tcPr>
          <w:p w14:paraId="54EF914C" w14:textId="353C5A20" w:rsidR="00943A80" w:rsidRDefault="00943A80" w:rsidP="00614574">
            <w:pPr>
              <w:spacing w:line="288" w:lineRule="auto"/>
            </w:pPr>
            <w:r>
              <w:t>Proposed Number of Pigeons:</w:t>
            </w:r>
          </w:p>
        </w:tc>
        <w:tc>
          <w:tcPr>
            <w:tcW w:w="1524" w:type="dxa"/>
            <w:tcBorders>
              <w:bottom w:val="single" w:sz="4" w:space="0" w:color="auto"/>
            </w:tcBorders>
            <w:vAlign w:val="bottom"/>
          </w:tcPr>
          <w:p w14:paraId="05A5F504" w14:textId="77777777" w:rsidR="00943A80" w:rsidRDefault="00943A80" w:rsidP="00614574">
            <w:pPr>
              <w:spacing w:line="288" w:lineRule="auto"/>
            </w:pPr>
          </w:p>
        </w:tc>
      </w:tr>
      <w:tr w:rsidR="00943A80" w14:paraId="20C0673F" w14:textId="77777777" w:rsidTr="00614574">
        <w:trPr>
          <w:trHeight w:val="454"/>
        </w:trPr>
        <w:tc>
          <w:tcPr>
            <w:tcW w:w="2268" w:type="dxa"/>
            <w:gridSpan w:val="6"/>
            <w:vAlign w:val="bottom"/>
          </w:tcPr>
          <w:p w14:paraId="5B851A7D" w14:textId="77777777" w:rsidR="00943A80" w:rsidRDefault="00943A80" w:rsidP="00614574">
            <w:pPr>
              <w:spacing w:line="288" w:lineRule="auto"/>
            </w:pPr>
          </w:p>
        </w:tc>
        <w:tc>
          <w:tcPr>
            <w:tcW w:w="3119" w:type="dxa"/>
            <w:tcBorders>
              <w:top w:val="single" w:sz="4" w:space="0" w:color="auto"/>
            </w:tcBorders>
            <w:vAlign w:val="bottom"/>
          </w:tcPr>
          <w:p w14:paraId="1C56278C" w14:textId="77777777" w:rsidR="00943A80" w:rsidRDefault="00943A80" w:rsidP="00614574">
            <w:pPr>
              <w:spacing w:line="288" w:lineRule="auto"/>
            </w:pPr>
          </w:p>
        </w:tc>
        <w:tc>
          <w:tcPr>
            <w:tcW w:w="3544" w:type="dxa"/>
            <w:gridSpan w:val="5"/>
            <w:vAlign w:val="bottom"/>
          </w:tcPr>
          <w:p w14:paraId="3037DC2F" w14:textId="77777777" w:rsidR="00943A80" w:rsidRDefault="00943A80" w:rsidP="00614574">
            <w:pPr>
              <w:spacing w:line="288" w:lineRule="auto"/>
            </w:pPr>
          </w:p>
        </w:tc>
        <w:tc>
          <w:tcPr>
            <w:tcW w:w="1524" w:type="dxa"/>
            <w:tcBorders>
              <w:top w:val="single" w:sz="4" w:space="0" w:color="auto"/>
            </w:tcBorders>
            <w:vAlign w:val="bottom"/>
          </w:tcPr>
          <w:p w14:paraId="6A06C4FF" w14:textId="77777777" w:rsidR="00943A80" w:rsidRDefault="00943A80" w:rsidP="00614574">
            <w:pPr>
              <w:spacing w:line="288" w:lineRule="auto"/>
            </w:pPr>
          </w:p>
        </w:tc>
      </w:tr>
      <w:tr w:rsidR="00943A80" w14:paraId="1FEA368A" w14:textId="77777777" w:rsidTr="00614574">
        <w:trPr>
          <w:trHeight w:val="454"/>
        </w:trPr>
        <w:tc>
          <w:tcPr>
            <w:tcW w:w="10455" w:type="dxa"/>
            <w:gridSpan w:val="13"/>
            <w:vAlign w:val="bottom"/>
          </w:tcPr>
          <w:p w14:paraId="789FA783" w14:textId="29F890B1" w:rsidR="00943A80" w:rsidRDefault="00943A80" w:rsidP="00614574">
            <w:pPr>
              <w:spacing w:line="288" w:lineRule="auto"/>
            </w:pPr>
            <w:r>
              <w:rPr>
                <w:b/>
                <w:bCs/>
              </w:rPr>
              <w:t>Bee</w:t>
            </w:r>
            <w:r w:rsidR="003257F7">
              <w:rPr>
                <w:b/>
                <w:bCs/>
              </w:rPr>
              <w:t xml:space="preserve"> H</w:t>
            </w:r>
            <w:r>
              <w:rPr>
                <w:b/>
                <w:bCs/>
              </w:rPr>
              <w:t xml:space="preserve">ive </w:t>
            </w:r>
            <w:r w:rsidRPr="0024222C">
              <w:rPr>
                <w:b/>
                <w:bCs/>
              </w:rPr>
              <w:t>Details</w:t>
            </w:r>
            <w:r>
              <w:rPr>
                <w:b/>
                <w:bCs/>
              </w:rPr>
              <w:t xml:space="preserve"> </w:t>
            </w:r>
            <w:r w:rsidRPr="002A7A3A">
              <w:t>(if applicable)</w:t>
            </w:r>
            <w:r w:rsidRPr="00D94D4B">
              <w:t>:</w:t>
            </w:r>
          </w:p>
        </w:tc>
      </w:tr>
      <w:tr w:rsidR="00943A80" w14:paraId="21CF043F" w14:textId="77777777" w:rsidTr="00614574">
        <w:trPr>
          <w:trHeight w:val="454"/>
        </w:trPr>
        <w:tc>
          <w:tcPr>
            <w:tcW w:w="2268" w:type="dxa"/>
            <w:gridSpan w:val="6"/>
            <w:vAlign w:val="bottom"/>
          </w:tcPr>
          <w:p w14:paraId="773B1FF9" w14:textId="6F118801" w:rsidR="00943A80" w:rsidRDefault="00F26E00" w:rsidP="00614574">
            <w:pPr>
              <w:spacing w:line="288" w:lineRule="auto"/>
            </w:pPr>
            <w:r>
              <w:t>Types of Hives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vAlign w:val="bottom"/>
          </w:tcPr>
          <w:p w14:paraId="32469D7A" w14:textId="77777777" w:rsidR="00943A80" w:rsidRDefault="00943A80" w:rsidP="00614574">
            <w:pPr>
              <w:spacing w:line="288" w:lineRule="auto"/>
            </w:pPr>
          </w:p>
        </w:tc>
        <w:tc>
          <w:tcPr>
            <w:tcW w:w="3544" w:type="dxa"/>
            <w:gridSpan w:val="5"/>
            <w:vAlign w:val="bottom"/>
          </w:tcPr>
          <w:p w14:paraId="5A141B46" w14:textId="4B97F3BA" w:rsidR="00943A80" w:rsidRDefault="00943A80" w:rsidP="00614574">
            <w:pPr>
              <w:spacing w:line="288" w:lineRule="auto"/>
            </w:pPr>
            <w:r>
              <w:t>Proposed Number of Hives:</w:t>
            </w:r>
          </w:p>
        </w:tc>
        <w:tc>
          <w:tcPr>
            <w:tcW w:w="1524" w:type="dxa"/>
            <w:tcBorders>
              <w:bottom w:val="single" w:sz="4" w:space="0" w:color="auto"/>
            </w:tcBorders>
            <w:vAlign w:val="bottom"/>
          </w:tcPr>
          <w:p w14:paraId="506730FC" w14:textId="77777777" w:rsidR="00943A80" w:rsidRDefault="00943A80" w:rsidP="00614574">
            <w:pPr>
              <w:spacing w:line="288" w:lineRule="auto"/>
            </w:pPr>
          </w:p>
        </w:tc>
      </w:tr>
      <w:tr w:rsidR="003257F7" w14:paraId="5E30A940" w14:textId="77777777" w:rsidTr="00B1233F">
        <w:trPr>
          <w:trHeight w:val="732"/>
        </w:trPr>
        <w:tc>
          <w:tcPr>
            <w:tcW w:w="567" w:type="dxa"/>
          </w:tcPr>
          <w:p w14:paraId="3661C2AE" w14:textId="1BF7D7F5" w:rsidR="003257F7" w:rsidRDefault="003257F7" w:rsidP="003257F7">
            <w:pPr>
              <w:spacing w:line="288" w:lineRule="auto"/>
            </w:pPr>
            <w:r>
              <w:rPr>
                <w:noProof/>
                <w:spacing w:val="5"/>
                <w:position w:val="-1"/>
              </w:rPr>
              <w:drawing>
                <wp:inline distT="0" distB="0" distL="0" distR="0" wp14:anchorId="0E2485EF" wp14:editId="2A32D095">
                  <wp:extent cx="182880" cy="182879"/>
                  <wp:effectExtent l="0" t="0" r="0" b="0"/>
                  <wp:docPr id="594630211" name="Image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" cy="1828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 </w:t>
            </w:r>
          </w:p>
        </w:tc>
        <w:tc>
          <w:tcPr>
            <w:tcW w:w="9888" w:type="dxa"/>
            <w:gridSpan w:val="12"/>
            <w:vAlign w:val="bottom"/>
          </w:tcPr>
          <w:p w14:paraId="736AAB0B" w14:textId="2D85F5FD" w:rsidR="003257F7" w:rsidRDefault="003257F7" w:rsidP="003257F7">
            <w:pPr>
              <w:spacing w:line="288" w:lineRule="auto"/>
            </w:pPr>
            <w:r>
              <w:t xml:space="preserve">I have attached </w:t>
            </w:r>
            <w:r w:rsidR="00B1233F">
              <w:t xml:space="preserve">copies of my </w:t>
            </w:r>
            <w:r w:rsidRPr="00F26E00">
              <w:t>Department of Primary Industries and Regional Development</w:t>
            </w:r>
            <w:r>
              <w:t xml:space="preserve"> </w:t>
            </w:r>
            <w:r w:rsidRPr="00F26E00">
              <w:t>registration certificate</w:t>
            </w:r>
            <w:r>
              <w:t xml:space="preserve"> </w:t>
            </w:r>
            <w:r w:rsidRPr="00F26E00">
              <w:t>and hive brand card</w:t>
            </w:r>
            <w:r>
              <w:t>.</w:t>
            </w:r>
          </w:p>
        </w:tc>
      </w:tr>
      <w:tr w:rsidR="003257F7" w14:paraId="18312EB8" w14:textId="77777777" w:rsidTr="003257F7">
        <w:trPr>
          <w:trHeight w:val="454"/>
        </w:trPr>
        <w:tc>
          <w:tcPr>
            <w:tcW w:w="567" w:type="dxa"/>
            <w:vAlign w:val="bottom"/>
          </w:tcPr>
          <w:p w14:paraId="735EBCC6" w14:textId="77777777" w:rsidR="003257F7" w:rsidRDefault="003257F7" w:rsidP="003257F7">
            <w:pPr>
              <w:spacing w:line="288" w:lineRule="auto"/>
              <w:rPr>
                <w:noProof/>
                <w:spacing w:val="5"/>
                <w:position w:val="-1"/>
              </w:rPr>
            </w:pPr>
          </w:p>
        </w:tc>
        <w:tc>
          <w:tcPr>
            <w:tcW w:w="9888" w:type="dxa"/>
            <w:gridSpan w:val="12"/>
            <w:vAlign w:val="bottom"/>
          </w:tcPr>
          <w:p w14:paraId="147CF0DE" w14:textId="77777777" w:rsidR="003257F7" w:rsidRDefault="003257F7" w:rsidP="003257F7">
            <w:pPr>
              <w:spacing w:line="288" w:lineRule="auto"/>
            </w:pPr>
          </w:p>
        </w:tc>
      </w:tr>
    </w:tbl>
    <w:p w14:paraId="699B8A9D" w14:textId="77777777" w:rsidR="0024222C" w:rsidRDefault="0024222C" w:rsidP="009877C9">
      <w:pPr>
        <w:rPr>
          <w:sz w:val="18"/>
          <w:szCs w:val="18"/>
        </w:rPr>
      </w:pPr>
    </w:p>
    <w:p w14:paraId="6C1F5553" w14:textId="77777777" w:rsidR="001102F7" w:rsidRDefault="001102F7" w:rsidP="009877C9">
      <w:pPr>
        <w:rPr>
          <w:sz w:val="18"/>
          <w:szCs w:val="1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3119"/>
        <w:gridCol w:w="3544"/>
        <w:gridCol w:w="1524"/>
      </w:tblGrid>
      <w:tr w:rsidR="003257F7" w14:paraId="1F810F86" w14:textId="77777777" w:rsidTr="00614574">
        <w:trPr>
          <w:trHeight w:val="454"/>
        </w:trPr>
        <w:tc>
          <w:tcPr>
            <w:tcW w:w="10455" w:type="dxa"/>
            <w:gridSpan w:val="4"/>
            <w:vAlign w:val="bottom"/>
          </w:tcPr>
          <w:p w14:paraId="5629DFF1" w14:textId="169ADE5C" w:rsidR="003257F7" w:rsidRDefault="003257F7" w:rsidP="003257F7">
            <w:pPr>
              <w:spacing w:line="288" w:lineRule="auto"/>
            </w:pPr>
            <w:r>
              <w:rPr>
                <w:b/>
                <w:bCs/>
              </w:rPr>
              <w:t>T</w:t>
            </w:r>
            <w:r w:rsidRPr="003257F7">
              <w:rPr>
                <w:b/>
                <w:bCs/>
              </w:rPr>
              <w:t>he reasons and justification</w:t>
            </w:r>
            <w:r w:rsidR="00B1233F">
              <w:rPr>
                <w:b/>
                <w:bCs/>
              </w:rPr>
              <w:t>s</w:t>
            </w:r>
            <w:r w:rsidRPr="003257F7">
              <w:rPr>
                <w:b/>
                <w:bCs/>
              </w:rPr>
              <w:t xml:space="preserve"> for keeping the additional poultry, pigeons or bee hives </w:t>
            </w:r>
            <w:r w:rsidRPr="002A7A3A">
              <w:t>(</w:t>
            </w:r>
            <w:r>
              <w:t>as</w:t>
            </w:r>
            <w:r w:rsidRPr="002A7A3A">
              <w:t xml:space="preserve"> applicable)</w:t>
            </w:r>
            <w:r w:rsidRPr="00D94D4B">
              <w:t>:</w:t>
            </w:r>
          </w:p>
        </w:tc>
      </w:tr>
      <w:tr w:rsidR="003257F7" w14:paraId="1442E734" w14:textId="77777777" w:rsidTr="00614574">
        <w:trPr>
          <w:trHeight w:val="454"/>
        </w:trPr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14:paraId="353D3B88" w14:textId="1F14A4CB" w:rsidR="003257F7" w:rsidRDefault="003257F7" w:rsidP="00441419">
            <w:pPr>
              <w:spacing w:line="288" w:lineRule="auto"/>
            </w:pPr>
          </w:p>
        </w:tc>
        <w:tc>
          <w:tcPr>
            <w:tcW w:w="3119" w:type="dxa"/>
            <w:tcBorders>
              <w:bottom w:val="single" w:sz="4" w:space="0" w:color="auto"/>
            </w:tcBorders>
            <w:vAlign w:val="bottom"/>
          </w:tcPr>
          <w:p w14:paraId="09219E8F" w14:textId="77777777" w:rsidR="003257F7" w:rsidRDefault="003257F7" w:rsidP="00441419">
            <w:pPr>
              <w:spacing w:line="288" w:lineRule="auto"/>
            </w:pPr>
          </w:p>
        </w:tc>
        <w:tc>
          <w:tcPr>
            <w:tcW w:w="3544" w:type="dxa"/>
            <w:tcBorders>
              <w:bottom w:val="single" w:sz="4" w:space="0" w:color="auto"/>
            </w:tcBorders>
            <w:vAlign w:val="bottom"/>
          </w:tcPr>
          <w:p w14:paraId="69CC98BB" w14:textId="119EBD5A" w:rsidR="003257F7" w:rsidRDefault="003257F7" w:rsidP="00441419">
            <w:pPr>
              <w:spacing w:line="288" w:lineRule="auto"/>
            </w:pPr>
          </w:p>
        </w:tc>
        <w:tc>
          <w:tcPr>
            <w:tcW w:w="1524" w:type="dxa"/>
            <w:tcBorders>
              <w:bottom w:val="single" w:sz="4" w:space="0" w:color="auto"/>
            </w:tcBorders>
            <w:vAlign w:val="bottom"/>
          </w:tcPr>
          <w:p w14:paraId="690C3465" w14:textId="77777777" w:rsidR="003257F7" w:rsidRDefault="003257F7" w:rsidP="00441419">
            <w:pPr>
              <w:spacing w:line="288" w:lineRule="auto"/>
            </w:pPr>
          </w:p>
        </w:tc>
      </w:tr>
      <w:tr w:rsidR="003257F7" w14:paraId="0C26F596" w14:textId="77777777" w:rsidTr="00614574">
        <w:trPr>
          <w:trHeight w:val="454"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5AC6791" w14:textId="77777777" w:rsidR="003257F7" w:rsidRDefault="003257F7" w:rsidP="00441419">
            <w:pPr>
              <w:spacing w:line="288" w:lineRule="auto"/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20E0FED" w14:textId="77777777" w:rsidR="003257F7" w:rsidRDefault="003257F7" w:rsidP="00441419">
            <w:pPr>
              <w:spacing w:line="288" w:lineRule="auto"/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085C04E" w14:textId="77777777" w:rsidR="003257F7" w:rsidRDefault="003257F7" w:rsidP="00441419">
            <w:pPr>
              <w:spacing w:line="288" w:lineRule="auto"/>
            </w:pPr>
          </w:p>
        </w:tc>
        <w:tc>
          <w:tcPr>
            <w:tcW w:w="152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62F3591" w14:textId="77777777" w:rsidR="003257F7" w:rsidRDefault="003257F7" w:rsidP="00441419">
            <w:pPr>
              <w:spacing w:line="288" w:lineRule="auto"/>
            </w:pPr>
          </w:p>
        </w:tc>
      </w:tr>
      <w:tr w:rsidR="003257F7" w14:paraId="40A33566" w14:textId="77777777" w:rsidTr="003257F7">
        <w:trPr>
          <w:trHeight w:val="454"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9B1044A" w14:textId="77777777" w:rsidR="003257F7" w:rsidRDefault="003257F7" w:rsidP="00441419">
            <w:pPr>
              <w:spacing w:line="288" w:lineRule="auto"/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6FE8265" w14:textId="77777777" w:rsidR="003257F7" w:rsidRDefault="003257F7" w:rsidP="00441419">
            <w:pPr>
              <w:spacing w:line="288" w:lineRule="auto"/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CDD2BBE" w14:textId="77777777" w:rsidR="003257F7" w:rsidRDefault="003257F7" w:rsidP="00441419">
            <w:pPr>
              <w:spacing w:line="288" w:lineRule="auto"/>
            </w:pPr>
          </w:p>
        </w:tc>
        <w:tc>
          <w:tcPr>
            <w:tcW w:w="152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BE3E3B4" w14:textId="77777777" w:rsidR="003257F7" w:rsidRDefault="003257F7" w:rsidP="00441419">
            <w:pPr>
              <w:spacing w:line="288" w:lineRule="auto"/>
            </w:pPr>
          </w:p>
        </w:tc>
      </w:tr>
      <w:tr w:rsidR="003257F7" w14:paraId="246180FC" w14:textId="77777777" w:rsidTr="003257F7">
        <w:trPr>
          <w:trHeight w:val="454"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C7F41D8" w14:textId="77777777" w:rsidR="003257F7" w:rsidRDefault="003257F7" w:rsidP="00441419">
            <w:pPr>
              <w:spacing w:line="288" w:lineRule="auto"/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90DD65C" w14:textId="77777777" w:rsidR="003257F7" w:rsidRDefault="003257F7" w:rsidP="00441419">
            <w:pPr>
              <w:spacing w:line="288" w:lineRule="auto"/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2E54790" w14:textId="77777777" w:rsidR="003257F7" w:rsidRDefault="003257F7" w:rsidP="00441419">
            <w:pPr>
              <w:spacing w:line="288" w:lineRule="auto"/>
            </w:pPr>
          </w:p>
        </w:tc>
        <w:tc>
          <w:tcPr>
            <w:tcW w:w="152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0F72560" w14:textId="77777777" w:rsidR="003257F7" w:rsidRDefault="003257F7" w:rsidP="00441419">
            <w:pPr>
              <w:spacing w:line="288" w:lineRule="auto"/>
            </w:pPr>
          </w:p>
        </w:tc>
      </w:tr>
      <w:tr w:rsidR="00B1233F" w14:paraId="1EF2F4E4" w14:textId="77777777" w:rsidTr="003257F7">
        <w:trPr>
          <w:trHeight w:val="454"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2AF6C62" w14:textId="77777777" w:rsidR="00B1233F" w:rsidRDefault="00B1233F" w:rsidP="00441419">
            <w:pPr>
              <w:spacing w:line="288" w:lineRule="auto"/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EDDB015" w14:textId="77777777" w:rsidR="00B1233F" w:rsidRDefault="00B1233F" w:rsidP="00441419">
            <w:pPr>
              <w:spacing w:line="288" w:lineRule="auto"/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9B91695" w14:textId="77777777" w:rsidR="00B1233F" w:rsidRDefault="00B1233F" w:rsidP="00441419">
            <w:pPr>
              <w:spacing w:line="288" w:lineRule="auto"/>
            </w:pPr>
          </w:p>
        </w:tc>
        <w:tc>
          <w:tcPr>
            <w:tcW w:w="152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CA41CD5" w14:textId="77777777" w:rsidR="00B1233F" w:rsidRDefault="00B1233F" w:rsidP="00441419">
            <w:pPr>
              <w:spacing w:line="288" w:lineRule="auto"/>
            </w:pPr>
          </w:p>
        </w:tc>
      </w:tr>
      <w:tr w:rsidR="00B1233F" w14:paraId="750D3443" w14:textId="77777777" w:rsidTr="003257F7">
        <w:trPr>
          <w:trHeight w:val="454"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9A99CAD" w14:textId="77777777" w:rsidR="00B1233F" w:rsidRDefault="00B1233F" w:rsidP="00441419">
            <w:pPr>
              <w:spacing w:line="288" w:lineRule="auto"/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AEC8E7D" w14:textId="77777777" w:rsidR="00B1233F" w:rsidRDefault="00B1233F" w:rsidP="00441419">
            <w:pPr>
              <w:spacing w:line="288" w:lineRule="auto"/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0230BA1" w14:textId="77777777" w:rsidR="00B1233F" w:rsidRDefault="00B1233F" w:rsidP="00441419">
            <w:pPr>
              <w:spacing w:line="288" w:lineRule="auto"/>
            </w:pPr>
          </w:p>
        </w:tc>
        <w:tc>
          <w:tcPr>
            <w:tcW w:w="152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B81FE7F" w14:textId="77777777" w:rsidR="00B1233F" w:rsidRDefault="00B1233F" w:rsidP="00441419">
            <w:pPr>
              <w:spacing w:line="288" w:lineRule="auto"/>
            </w:pPr>
          </w:p>
        </w:tc>
      </w:tr>
      <w:tr w:rsidR="003257F7" w14:paraId="2FCA6CE1" w14:textId="77777777" w:rsidTr="003257F7">
        <w:trPr>
          <w:trHeight w:val="454"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6231827" w14:textId="77777777" w:rsidR="003257F7" w:rsidRDefault="003257F7" w:rsidP="00441419">
            <w:pPr>
              <w:spacing w:line="288" w:lineRule="auto"/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B6283A2" w14:textId="77777777" w:rsidR="003257F7" w:rsidRDefault="003257F7" w:rsidP="00441419">
            <w:pPr>
              <w:spacing w:line="288" w:lineRule="auto"/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D60B43E" w14:textId="77777777" w:rsidR="003257F7" w:rsidRDefault="003257F7" w:rsidP="00441419">
            <w:pPr>
              <w:spacing w:line="288" w:lineRule="auto"/>
            </w:pPr>
          </w:p>
        </w:tc>
        <w:tc>
          <w:tcPr>
            <w:tcW w:w="152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1EF98ED" w14:textId="77777777" w:rsidR="003257F7" w:rsidRDefault="003257F7" w:rsidP="00441419">
            <w:pPr>
              <w:spacing w:line="288" w:lineRule="auto"/>
            </w:pPr>
          </w:p>
        </w:tc>
      </w:tr>
      <w:tr w:rsidR="003257F7" w14:paraId="4B2C8E97" w14:textId="77777777" w:rsidTr="00614574">
        <w:trPr>
          <w:trHeight w:val="454"/>
        </w:trPr>
        <w:tc>
          <w:tcPr>
            <w:tcW w:w="1045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DA84359" w14:textId="777D2F8E" w:rsidR="003257F7" w:rsidRDefault="003257F7" w:rsidP="00441419">
            <w:pPr>
              <w:spacing w:line="288" w:lineRule="auto"/>
            </w:pPr>
          </w:p>
        </w:tc>
      </w:tr>
      <w:tr w:rsidR="003257F7" w14:paraId="344D487A" w14:textId="77777777" w:rsidTr="00614574">
        <w:trPr>
          <w:trHeight w:val="454"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76707DB" w14:textId="189663A2" w:rsidR="003257F7" w:rsidRDefault="003257F7" w:rsidP="00441419">
            <w:pPr>
              <w:spacing w:line="288" w:lineRule="auto"/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6A51D99" w14:textId="77777777" w:rsidR="003257F7" w:rsidRDefault="003257F7" w:rsidP="00441419">
            <w:pPr>
              <w:spacing w:line="288" w:lineRule="auto"/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76D4388" w14:textId="556573F5" w:rsidR="003257F7" w:rsidRDefault="003257F7" w:rsidP="00441419">
            <w:pPr>
              <w:spacing w:line="288" w:lineRule="auto"/>
            </w:pPr>
          </w:p>
        </w:tc>
        <w:tc>
          <w:tcPr>
            <w:tcW w:w="152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5C4A727" w14:textId="77777777" w:rsidR="003257F7" w:rsidRDefault="003257F7" w:rsidP="00441419">
            <w:pPr>
              <w:spacing w:line="288" w:lineRule="auto"/>
            </w:pPr>
          </w:p>
        </w:tc>
      </w:tr>
    </w:tbl>
    <w:p w14:paraId="61F3301F" w14:textId="77777777" w:rsidR="001102F7" w:rsidRDefault="001102F7" w:rsidP="009877C9">
      <w:pPr>
        <w:rPr>
          <w:sz w:val="18"/>
          <w:szCs w:val="18"/>
        </w:rPr>
      </w:pPr>
    </w:p>
    <w:p w14:paraId="3ABF0CE4" w14:textId="619511B5" w:rsidR="003257F7" w:rsidRDefault="00B10A8E" w:rsidP="009877C9">
      <w:pPr>
        <w:rPr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3C74455F" wp14:editId="42F271F5">
                <wp:simplePos x="0" y="0"/>
                <wp:positionH relativeFrom="margin">
                  <wp:posOffset>-182880</wp:posOffset>
                </wp:positionH>
                <wp:positionV relativeFrom="paragraph">
                  <wp:posOffset>273685</wp:posOffset>
                </wp:positionV>
                <wp:extent cx="7000875" cy="3390900"/>
                <wp:effectExtent l="0" t="0" r="9525" b="0"/>
                <wp:wrapTopAndBottom/>
                <wp:docPr id="211448180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00875" cy="339090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2">
                            <a:shade val="15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7634CA5" w14:textId="77777777" w:rsidR="00910BF9" w:rsidRDefault="00910BF9" w:rsidP="00614574">
                            <w:pPr>
                              <w:spacing w:line="288" w:lineRule="auto"/>
                            </w:pPr>
                            <w:r>
                              <w:t>Declaration:</w:t>
                            </w:r>
                          </w:p>
                          <w:p w14:paraId="7CFB5B87" w14:textId="77777777" w:rsidR="00910BF9" w:rsidRDefault="00910BF9" w:rsidP="00614574">
                            <w:pPr>
                              <w:spacing w:line="288" w:lineRule="auto"/>
                            </w:pPr>
                          </w:p>
                          <w:p w14:paraId="278022F8" w14:textId="77777777" w:rsidR="00910BF9" w:rsidRDefault="00910BF9" w:rsidP="00614574">
                            <w:pPr>
                              <w:spacing w:line="288" w:lineRule="auto"/>
                            </w:pPr>
                            <w:r>
                              <w:t>I, the person making this application declare that:</w:t>
                            </w:r>
                          </w:p>
                          <w:p w14:paraId="5DCCA5B8" w14:textId="77777777" w:rsidR="00910BF9" w:rsidRDefault="00910BF9" w:rsidP="00614574">
                            <w:pPr>
                              <w:spacing w:line="288" w:lineRule="auto"/>
                            </w:pPr>
                          </w:p>
                          <w:p w14:paraId="79CA5371" w14:textId="77777777" w:rsidR="00910BF9" w:rsidRDefault="00910BF9" w:rsidP="00614574">
                            <w:pPr>
                              <w:pStyle w:val="ListParagraph"/>
                              <w:numPr>
                                <w:ilvl w:val="0"/>
                                <w:numId w:val="50"/>
                              </w:numPr>
                              <w:spacing w:line="288" w:lineRule="auto"/>
                            </w:pPr>
                            <w:r>
                              <w:t xml:space="preserve">I have familiarised myself with the requirements to keep these animals under the </w:t>
                            </w:r>
                            <w:r w:rsidRPr="00614574">
                              <w:rPr>
                                <w:i/>
                                <w:iCs/>
                              </w:rPr>
                              <w:t>City of Cockburn Keeping of Animals Local Law 2026</w:t>
                            </w:r>
                            <w:r>
                              <w:t>,</w:t>
                            </w:r>
                            <w:r w:rsidRPr="00910BF9">
                              <w:t xml:space="preserve"> </w:t>
                            </w:r>
                            <w:r>
                              <w:t xml:space="preserve">and understand that these animals must be kept in a manner that does not cause a nuisance, </w:t>
                            </w:r>
                          </w:p>
                          <w:p w14:paraId="61EFFD9A" w14:textId="77777777" w:rsidR="00910BF9" w:rsidRPr="00705EE9" w:rsidRDefault="00910BF9" w:rsidP="00614574">
                            <w:pPr>
                              <w:pStyle w:val="ListParagraph"/>
                              <w:numPr>
                                <w:ilvl w:val="0"/>
                                <w:numId w:val="50"/>
                              </w:numPr>
                              <w:spacing w:line="288" w:lineRule="auto"/>
                            </w:pPr>
                            <w:r w:rsidRPr="00705EE9">
                              <w:t>The information contained in this application is true and correct</w:t>
                            </w:r>
                            <w:r>
                              <w:t>,</w:t>
                            </w:r>
                          </w:p>
                          <w:p w14:paraId="4EE0D7FC" w14:textId="77777777" w:rsidR="00910BF9" w:rsidRPr="00705EE9" w:rsidRDefault="00910BF9" w:rsidP="00614574">
                            <w:pPr>
                              <w:pStyle w:val="ListParagraph"/>
                              <w:numPr>
                                <w:ilvl w:val="0"/>
                                <w:numId w:val="50"/>
                              </w:numPr>
                              <w:spacing w:line="288" w:lineRule="auto"/>
                            </w:pPr>
                            <w:r w:rsidRPr="00705EE9">
                              <w:t>I will make payment of the appropriate fee for this financial year</w:t>
                            </w:r>
                            <w:r>
                              <w:t>,</w:t>
                            </w:r>
                          </w:p>
                          <w:p w14:paraId="22CAACA0" w14:textId="25809A41" w:rsidR="00910BF9" w:rsidRPr="00705EE9" w:rsidRDefault="00910BF9" w:rsidP="00614574">
                            <w:pPr>
                              <w:pStyle w:val="ListParagraph"/>
                              <w:numPr>
                                <w:ilvl w:val="0"/>
                                <w:numId w:val="50"/>
                              </w:numPr>
                              <w:spacing w:line="288" w:lineRule="auto"/>
                            </w:pPr>
                            <w:r w:rsidRPr="00705EE9">
                              <w:t xml:space="preserve">I </w:t>
                            </w:r>
                            <w:r>
                              <w:t xml:space="preserve">understand that in assessing my application City Officers may contact me to seek additional information or require </w:t>
                            </w:r>
                            <w:r w:rsidRPr="00910BF9">
                              <w:t>consult</w:t>
                            </w:r>
                            <w:r>
                              <w:t>ation</w:t>
                            </w:r>
                            <w:r w:rsidRPr="00910BF9">
                              <w:t xml:space="preserve"> with owners and/or occupiers</w:t>
                            </w:r>
                            <w:r>
                              <w:t xml:space="preserve"> of nearby properties</w:t>
                            </w:r>
                            <w:r w:rsidRPr="00910BF9">
                              <w:t>, or other persons specified in the request</w:t>
                            </w:r>
                            <w:r w:rsidRPr="00705EE9">
                              <w:t>.</w:t>
                            </w:r>
                          </w:p>
                          <w:p w14:paraId="544D33F1" w14:textId="77777777" w:rsidR="00910BF9" w:rsidRDefault="00910BF9" w:rsidP="00614574">
                            <w:pPr>
                              <w:spacing w:line="288" w:lineRule="auto"/>
                              <w:rPr>
                                <w:b/>
                                <w:bCs/>
                              </w:rPr>
                            </w:pPr>
                          </w:p>
                          <w:p w14:paraId="28A95D1E" w14:textId="77777777" w:rsidR="00910BF9" w:rsidRDefault="00910BF9" w:rsidP="00614574">
                            <w:pPr>
                              <w:spacing w:line="288" w:lineRule="auto"/>
                              <w:rPr>
                                <w:b/>
                                <w:bCs/>
                              </w:rPr>
                            </w:pPr>
                          </w:p>
                          <w:p w14:paraId="30CE78C5" w14:textId="77777777" w:rsidR="00910BF9" w:rsidRDefault="00910BF9" w:rsidP="00614574">
                            <w:pPr>
                              <w:spacing w:line="288" w:lineRule="auto"/>
                              <w:rPr>
                                <w:b/>
                                <w:bCs/>
                              </w:rPr>
                            </w:pPr>
                            <w:r w:rsidRPr="00F50E65">
                              <w:rPr>
                                <w:rFonts w:cs="Arial"/>
                              </w:rPr>
                              <w:t>Signed:</w:t>
                            </w:r>
                            <w:r w:rsidRPr="00F50E65">
                              <w:rPr>
                                <w:rFonts w:cs="Arial"/>
                                <w:spacing w:val="32"/>
                              </w:rPr>
                              <w:t xml:space="preserve"> </w:t>
                            </w:r>
                            <w:r w:rsidRPr="00F50E65">
                              <w:rPr>
                                <w:rFonts w:cs="Arial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cs="Arial"/>
                                <w:u w:val="single"/>
                              </w:rPr>
                              <w:t>_____________________________</w:t>
                            </w:r>
                            <w:r w:rsidRPr="00F50E65">
                              <w:rPr>
                                <w:rFonts w:cs="Arial"/>
                                <w:spacing w:val="-2"/>
                              </w:rPr>
                              <w:t>Date:</w:t>
                            </w:r>
                            <w:r w:rsidRPr="00F50E65">
                              <w:rPr>
                                <w:rFonts w:cs="Arial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cs="Arial"/>
                                <w:u w:val="single"/>
                              </w:rPr>
                              <w:t>____________________________</w:t>
                            </w:r>
                          </w:p>
                          <w:p w14:paraId="7BFBFDB2" w14:textId="77777777" w:rsidR="00910BF9" w:rsidRDefault="00910BF9" w:rsidP="00614574">
                            <w:pPr>
                              <w:spacing w:line="288" w:lineRule="auto"/>
                              <w:rPr>
                                <w:b/>
                                <w:bCs/>
                              </w:rPr>
                            </w:pPr>
                          </w:p>
                          <w:p w14:paraId="02045480" w14:textId="76CC26D0" w:rsidR="00910BF9" w:rsidRDefault="00910BF9" w:rsidP="00614574">
                            <w:pPr>
                              <w:spacing w:line="288" w:lineRule="auto"/>
                            </w:pPr>
                            <w:r w:rsidRPr="002039F2">
                              <w:t>In the case of a company, the signing officer must state position in the company.</w:t>
                            </w:r>
                          </w:p>
                          <w:p w14:paraId="22EF08A5" w14:textId="77777777" w:rsidR="00910BF9" w:rsidRDefault="00910BF9" w:rsidP="0061457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rto="http://schemas.microsoft.com/office/word/2006/arto">
            <w:pict w14:anchorId="752B722C">
              <v:rect id="Rectangle 2" style="position:absolute;margin-left:-14.4pt;margin-top:21.55pt;width:551.25pt;height:267pt;z-index:-25165721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spid="_x0000_s1026" fillcolor="#fbe4d5 [661]" stroked="f" strokeweight="1pt" w14:anchorId="3C7445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">
                <v:textbox>
                  <w:txbxContent>
                    <w:p w:rsidR="00910BF9" w:rsidP="00614574" w:rsidRDefault="00910BF9" w14:paraId="02A861AF" w14:textId="77777777">
                      <w:pPr>
                        <w:spacing w:line="288" w:lineRule="auto"/>
                      </w:pPr>
                      <w:r>
                        <w:t>Declaration:</w:t>
                      </w:r>
                    </w:p>
                    <w:p w:rsidR="00910BF9" w:rsidP="00614574" w:rsidRDefault="00910BF9" w14:paraId="672A6659" w14:textId="77777777">
                      <w:pPr>
                        <w:spacing w:line="288" w:lineRule="auto"/>
                      </w:pPr>
                    </w:p>
                    <w:p w:rsidR="00910BF9" w:rsidP="00614574" w:rsidRDefault="00910BF9" w14:paraId="4EE98FC4" w14:textId="77777777">
                      <w:pPr>
                        <w:spacing w:line="288" w:lineRule="auto"/>
                      </w:pPr>
                      <w:r>
                        <w:t>I, the person making this application declare that:</w:t>
                      </w:r>
                    </w:p>
                    <w:p w:rsidR="00910BF9" w:rsidP="00614574" w:rsidRDefault="00910BF9" w14:paraId="0A37501D" w14:textId="77777777">
                      <w:pPr>
                        <w:spacing w:line="288" w:lineRule="auto"/>
                      </w:pPr>
                    </w:p>
                    <w:p w:rsidR="00910BF9" w:rsidP="00614574" w:rsidRDefault="00910BF9" w14:paraId="2CFA54AD" w14:textId="77777777">
                      <w:pPr>
                        <w:pStyle w:val="ListParagraph"/>
                        <w:numPr>
                          <w:ilvl w:val="0"/>
                          <w:numId w:val="50"/>
                        </w:numPr>
                        <w:spacing w:line="288" w:lineRule="auto"/>
                      </w:pPr>
                      <w:r>
                        <w:t xml:space="preserve">I have </w:t>
                      </w:r>
                      <w:proofErr w:type="spellStart"/>
                      <w:r>
                        <w:t>familiarised</w:t>
                      </w:r>
                      <w:proofErr w:type="spellEnd"/>
                      <w:r>
                        <w:t xml:space="preserve"> myself with the requirements to keep these animals under the </w:t>
                      </w:r>
                      <w:r w:rsidRPr="00614574">
                        <w:rPr>
                          <w:i/>
                          <w:iCs/>
                        </w:rPr>
                        <w:t>City of Cockburn Keeping of Animals Local Law 2026</w:t>
                      </w:r>
                      <w:r>
                        <w:t>,</w:t>
                      </w:r>
                      <w:r w:rsidRPr="00910BF9">
                        <w:t xml:space="preserve"> </w:t>
                      </w:r>
                      <w:r>
                        <w:t xml:space="preserve">and understand that these animals must be kept in a manner that does not cause a nuisance, </w:t>
                      </w:r>
                    </w:p>
                    <w:p w:rsidRPr="00705EE9" w:rsidR="00910BF9" w:rsidP="00614574" w:rsidRDefault="00910BF9" w14:paraId="197F20DA" w14:textId="77777777">
                      <w:pPr>
                        <w:pStyle w:val="ListParagraph"/>
                        <w:numPr>
                          <w:ilvl w:val="0"/>
                          <w:numId w:val="50"/>
                        </w:numPr>
                        <w:spacing w:line="288" w:lineRule="auto"/>
                      </w:pPr>
                      <w:r w:rsidRPr="00705EE9">
                        <w:t>The information contained in this application is true and correct</w:t>
                      </w:r>
                      <w:r>
                        <w:t>,</w:t>
                      </w:r>
                    </w:p>
                    <w:p w:rsidRPr="00705EE9" w:rsidR="00910BF9" w:rsidP="00614574" w:rsidRDefault="00910BF9" w14:paraId="133F78B7" w14:textId="77777777">
                      <w:pPr>
                        <w:pStyle w:val="ListParagraph"/>
                        <w:numPr>
                          <w:ilvl w:val="0"/>
                          <w:numId w:val="50"/>
                        </w:numPr>
                        <w:spacing w:line="288" w:lineRule="auto"/>
                      </w:pPr>
                      <w:r w:rsidRPr="00705EE9">
                        <w:t>I will make payment of the appropriate fee for this financial year</w:t>
                      </w:r>
                      <w:r>
                        <w:t>,</w:t>
                      </w:r>
                    </w:p>
                    <w:p w:rsidRPr="00705EE9" w:rsidR="00910BF9" w:rsidP="00614574" w:rsidRDefault="00910BF9" w14:paraId="373B88CD" w14:textId="25809A41">
                      <w:pPr>
                        <w:pStyle w:val="ListParagraph"/>
                        <w:numPr>
                          <w:ilvl w:val="0"/>
                          <w:numId w:val="50"/>
                        </w:numPr>
                        <w:spacing w:line="288" w:lineRule="auto"/>
                      </w:pPr>
                      <w:r w:rsidRPr="00705EE9">
                        <w:t xml:space="preserve">I </w:t>
                      </w:r>
                      <w:r>
                        <w:t xml:space="preserve">understand that in assessing my application City Officers may contact me to seek additional information or require </w:t>
                      </w:r>
                      <w:r w:rsidRPr="00910BF9">
                        <w:t>consult</w:t>
                      </w:r>
                      <w:r>
                        <w:t>ation</w:t>
                      </w:r>
                      <w:r w:rsidRPr="00910BF9">
                        <w:t xml:space="preserve"> with owners and/or occupiers</w:t>
                      </w:r>
                      <w:r>
                        <w:t xml:space="preserve"> of nearby properties</w:t>
                      </w:r>
                      <w:r w:rsidRPr="00910BF9">
                        <w:t>, or other persons specified in the request</w:t>
                      </w:r>
                      <w:r w:rsidRPr="00705EE9">
                        <w:t>.</w:t>
                      </w:r>
                    </w:p>
                    <w:p w:rsidR="00910BF9" w:rsidP="00614574" w:rsidRDefault="00910BF9" w14:paraId="5DAB6C7B" w14:textId="77777777">
                      <w:pPr>
                        <w:spacing w:line="288" w:lineRule="auto"/>
                        <w:rPr>
                          <w:b/>
                          <w:bCs/>
                        </w:rPr>
                      </w:pPr>
                    </w:p>
                    <w:p w:rsidR="00910BF9" w:rsidP="00614574" w:rsidRDefault="00910BF9" w14:paraId="02EB378F" w14:textId="77777777">
                      <w:pPr>
                        <w:spacing w:line="288" w:lineRule="auto"/>
                        <w:rPr>
                          <w:b/>
                          <w:bCs/>
                        </w:rPr>
                      </w:pPr>
                    </w:p>
                    <w:p w:rsidR="00910BF9" w:rsidP="00614574" w:rsidRDefault="00910BF9" w14:paraId="313708E7" w14:textId="77777777">
                      <w:pPr>
                        <w:spacing w:line="288" w:lineRule="auto"/>
                        <w:rPr>
                          <w:b/>
                          <w:bCs/>
                        </w:rPr>
                      </w:pPr>
                      <w:r w:rsidRPr="00F50E65">
                        <w:rPr>
                          <w:rFonts w:cs="Arial"/>
                        </w:rPr>
                        <w:t>Signed:</w:t>
                      </w:r>
                      <w:r w:rsidRPr="00F50E65">
                        <w:rPr>
                          <w:rFonts w:cs="Arial"/>
                          <w:spacing w:val="32"/>
                        </w:rPr>
                        <w:t xml:space="preserve"> </w:t>
                      </w:r>
                      <w:r w:rsidRPr="00F50E65">
                        <w:rPr>
                          <w:rFonts w:cs="Arial"/>
                          <w:u w:val="single"/>
                        </w:rPr>
                        <w:tab/>
                      </w:r>
                      <w:r>
                        <w:rPr>
                          <w:rFonts w:cs="Arial"/>
                          <w:u w:val="single"/>
                        </w:rPr>
                        <w:t>_____________________________</w:t>
                      </w:r>
                      <w:r w:rsidRPr="00F50E65">
                        <w:rPr>
                          <w:rFonts w:cs="Arial"/>
                          <w:spacing w:val="-2"/>
                        </w:rPr>
                        <w:t>Date:</w:t>
                      </w:r>
                      <w:r w:rsidRPr="00F50E65">
                        <w:rPr>
                          <w:rFonts w:cs="Arial"/>
                          <w:u w:val="single"/>
                        </w:rPr>
                        <w:tab/>
                      </w:r>
                      <w:r>
                        <w:rPr>
                          <w:rFonts w:cs="Arial"/>
                          <w:u w:val="single"/>
                        </w:rPr>
                        <w:t>____________________________</w:t>
                      </w:r>
                    </w:p>
                    <w:p w:rsidR="00910BF9" w:rsidP="00614574" w:rsidRDefault="00910BF9" w14:paraId="6A05A809" w14:textId="77777777">
                      <w:pPr>
                        <w:spacing w:line="288" w:lineRule="auto"/>
                        <w:rPr>
                          <w:b/>
                          <w:bCs/>
                        </w:rPr>
                      </w:pPr>
                    </w:p>
                    <w:p w:rsidR="00910BF9" w:rsidP="00614574" w:rsidRDefault="00910BF9" w14:paraId="20C06FFA" w14:textId="76CC26D0">
                      <w:pPr>
                        <w:spacing w:line="288" w:lineRule="auto"/>
                      </w:pPr>
                      <w:r w:rsidRPr="002039F2">
                        <w:t>In the case of a company, the signing officer must state position in the company.</w:t>
                      </w:r>
                    </w:p>
                    <w:p w:rsidR="00910BF9" w:rsidP="00614574" w:rsidRDefault="00910BF9" w14:paraId="5A39BBE3" w14:textId="77777777">
                      <w:pPr>
                        <w:jc w:val="center"/>
                      </w:pPr>
                    </w:p>
                  </w:txbxContent>
                </v:textbox>
                <w10:wrap type="topAndBottom" anchorx="margin"/>
              </v:rect>
            </w:pict>
          </mc:Fallback>
        </mc:AlternateContent>
      </w:r>
    </w:p>
    <w:p w14:paraId="645ABE76" w14:textId="10247479" w:rsidR="00162C0E" w:rsidRDefault="00162C0E" w:rsidP="00162C0E"/>
    <w:p w14:paraId="1BD26231" w14:textId="3CBB203F" w:rsidR="00AC6657" w:rsidRPr="002039F2" w:rsidRDefault="00AC6657" w:rsidP="00AC6657">
      <w:pPr>
        <w:rPr>
          <w:b/>
          <w:bCs/>
        </w:rPr>
      </w:pPr>
      <w:r w:rsidRPr="002039F2">
        <w:rPr>
          <w:b/>
          <w:bCs/>
        </w:rPr>
        <w:t xml:space="preserve">Privacy Notice </w:t>
      </w:r>
    </w:p>
    <w:p w14:paraId="710DB4B6" w14:textId="7D21E7DD" w:rsidR="00AC6657" w:rsidRPr="002039F2" w:rsidRDefault="00AC6657" w:rsidP="00AC6657">
      <w:pPr>
        <w:rPr>
          <w:lang w:val="en-AU"/>
        </w:rPr>
      </w:pPr>
      <w:r w:rsidRPr="002039F2">
        <w:t xml:space="preserve">Under the PRIS Act 2024 and the City’s Privacy Management Policy we have obligations in relation to how we collect, store, use and access your personal information. For details visit </w:t>
      </w:r>
      <w:hyperlink r:id="rId14" w:history="1">
        <w:r w:rsidRPr="002039F2">
          <w:rPr>
            <w:rStyle w:val="Hyperlink"/>
          </w:rPr>
          <w:t>www.cockburn.wa.gov.au/CollectionNotice</w:t>
        </w:r>
      </w:hyperlink>
      <w:r w:rsidRPr="002039F2">
        <w:t xml:space="preserve"> </w:t>
      </w:r>
    </w:p>
    <w:p w14:paraId="4A478A5E" w14:textId="71E5F32E" w:rsidR="00AC6657" w:rsidRPr="002039F2" w:rsidRDefault="00AC6657">
      <w:pPr>
        <w:rPr>
          <w:sz w:val="28"/>
          <w:szCs w:val="28"/>
        </w:rPr>
      </w:pPr>
    </w:p>
    <w:sectPr w:rsidR="00AC6657" w:rsidRPr="002039F2" w:rsidSect="0024222C"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0" w:h="16840"/>
      <w:pgMar w:top="720" w:right="720" w:bottom="720" w:left="720" w:header="1134" w:footer="1134" w:gutter="0"/>
      <w:cols w:space="708"/>
      <w:titlePg/>
      <w:docGrid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6CE396" w14:textId="77777777" w:rsidR="00614A05" w:rsidRDefault="00614A05" w:rsidP="004F36D9">
      <w:r>
        <w:separator/>
      </w:r>
    </w:p>
  </w:endnote>
  <w:endnote w:type="continuationSeparator" w:id="0">
    <w:p w14:paraId="3E7B9F96" w14:textId="77777777" w:rsidR="00614A05" w:rsidRDefault="00614A05" w:rsidP="004F36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altName w:val="Calibri"/>
    <w:charset w:val="00"/>
    <w:family w:val="auto"/>
    <w:pitch w:val="variable"/>
    <w:sig w:usb0="60000287" w:usb1="00000001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97844661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B320887" w14:textId="1B847F07" w:rsidR="00CF4661" w:rsidRDefault="00CF4661" w:rsidP="004C421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AA362EC" w14:textId="77777777" w:rsidR="00CF4661" w:rsidRDefault="00CF4661" w:rsidP="00CF466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0026958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3E39BF8" w14:textId="5A19B67D" w:rsidR="007B3D08" w:rsidRDefault="00F578AA" w:rsidP="00F578AA">
            <w:pPr>
              <w:pStyle w:val="Footer"/>
              <w:jc w:val="right"/>
            </w:pPr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47EF5EAF" wp14:editId="20E91E9F">
                  <wp:simplePos x="0" y="0"/>
                  <wp:positionH relativeFrom="page">
                    <wp:align>right</wp:align>
                  </wp:positionH>
                  <wp:positionV relativeFrom="paragraph">
                    <wp:posOffset>136525</wp:posOffset>
                  </wp:positionV>
                  <wp:extent cx="7860030" cy="986790"/>
                  <wp:effectExtent l="0" t="0" r="7620" b="3810"/>
                  <wp:wrapNone/>
                  <wp:docPr id="1362914419" name="Picture 149968649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99686498"/>
                          <pic:cNvPicPr>
                            <a:picLocks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60030" cy="986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B3D08" w:rsidRPr="007B3D08">
              <w:rPr>
                <w:rFonts w:cs="Arial"/>
                <w:sz w:val="22"/>
                <w:szCs w:val="22"/>
              </w:rPr>
              <w:t xml:space="preserve">Page </w:t>
            </w:r>
            <w:r w:rsidR="007B3D08" w:rsidRPr="007B3D08">
              <w:rPr>
                <w:rFonts w:cs="Arial"/>
                <w:sz w:val="22"/>
                <w:szCs w:val="22"/>
              </w:rPr>
              <w:fldChar w:fldCharType="begin"/>
            </w:r>
            <w:r w:rsidR="007B3D08" w:rsidRPr="007B3D08">
              <w:rPr>
                <w:rFonts w:cs="Arial"/>
                <w:sz w:val="22"/>
                <w:szCs w:val="22"/>
              </w:rPr>
              <w:instrText xml:space="preserve"> PAGE </w:instrText>
            </w:r>
            <w:r w:rsidR="007B3D08" w:rsidRPr="007B3D08">
              <w:rPr>
                <w:rFonts w:cs="Arial"/>
                <w:sz w:val="22"/>
                <w:szCs w:val="22"/>
              </w:rPr>
              <w:fldChar w:fldCharType="separate"/>
            </w:r>
            <w:r w:rsidR="007B3D08" w:rsidRPr="007B3D08">
              <w:rPr>
                <w:rFonts w:cs="Arial"/>
                <w:noProof/>
                <w:sz w:val="22"/>
                <w:szCs w:val="22"/>
              </w:rPr>
              <w:t>2</w:t>
            </w:r>
            <w:r w:rsidR="007B3D08" w:rsidRPr="007B3D08">
              <w:rPr>
                <w:rFonts w:cs="Arial"/>
                <w:sz w:val="22"/>
                <w:szCs w:val="22"/>
              </w:rPr>
              <w:fldChar w:fldCharType="end"/>
            </w:r>
            <w:r w:rsidR="007B3D08" w:rsidRPr="007B3D08">
              <w:rPr>
                <w:rFonts w:cs="Arial"/>
                <w:sz w:val="22"/>
                <w:szCs w:val="22"/>
              </w:rPr>
              <w:t xml:space="preserve"> of </w:t>
            </w:r>
            <w:r w:rsidR="007B3D08" w:rsidRPr="007B3D08">
              <w:rPr>
                <w:rFonts w:cs="Arial"/>
                <w:sz w:val="22"/>
                <w:szCs w:val="22"/>
              </w:rPr>
              <w:fldChar w:fldCharType="begin"/>
            </w:r>
            <w:r w:rsidR="007B3D08" w:rsidRPr="007B3D08">
              <w:rPr>
                <w:rFonts w:cs="Arial"/>
                <w:sz w:val="22"/>
                <w:szCs w:val="22"/>
              </w:rPr>
              <w:instrText xml:space="preserve"> NUMPAGES  </w:instrText>
            </w:r>
            <w:r w:rsidR="007B3D08" w:rsidRPr="007B3D08">
              <w:rPr>
                <w:rFonts w:cs="Arial"/>
                <w:sz w:val="22"/>
                <w:szCs w:val="22"/>
              </w:rPr>
              <w:fldChar w:fldCharType="separate"/>
            </w:r>
            <w:r w:rsidR="007B3D08" w:rsidRPr="007B3D08">
              <w:rPr>
                <w:rFonts w:cs="Arial"/>
                <w:noProof/>
                <w:sz w:val="22"/>
                <w:szCs w:val="22"/>
              </w:rPr>
              <w:t>2</w:t>
            </w:r>
            <w:r w:rsidR="007B3D08" w:rsidRPr="007B3D08">
              <w:rPr>
                <w:rFonts w:cs="Arial"/>
                <w:sz w:val="22"/>
                <w:szCs w:val="22"/>
              </w:rPr>
              <w:fldChar w:fldCharType="end"/>
            </w:r>
          </w:p>
        </w:sdtContent>
      </w:sdt>
    </w:sdtContent>
  </w:sdt>
  <w:p w14:paraId="0EDD099C" w14:textId="6DB52A03" w:rsidR="004F36D9" w:rsidRDefault="00C419E8" w:rsidP="00C419E8">
    <w:pPr>
      <w:pStyle w:val="Footer"/>
      <w:tabs>
        <w:tab w:val="clear" w:pos="4513"/>
        <w:tab w:val="clear" w:pos="9026"/>
        <w:tab w:val="left" w:pos="6855"/>
      </w:tabs>
      <w:ind w:right="360"/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05E190" w14:textId="5D709D5D" w:rsidR="00F578AA" w:rsidRPr="00F578AA" w:rsidRDefault="00CF4661" w:rsidP="00CF4661">
    <w:pPr>
      <w:rPr>
        <w:color w:val="0563C1" w:themeColor="hyperlink"/>
        <w:spacing w:val="-4"/>
        <w:sz w:val="20"/>
        <w:szCs w:val="20"/>
        <w:u w:val="single"/>
      </w:rPr>
    </w:pPr>
    <w:r w:rsidRPr="00987340">
      <w:rPr>
        <w:b/>
        <w:bCs/>
        <w:spacing w:val="-4"/>
        <w:sz w:val="20"/>
        <w:szCs w:val="20"/>
      </w:rPr>
      <w:t>City of Cockburn</w:t>
    </w:r>
    <w:r w:rsidRPr="00987340">
      <w:rPr>
        <w:spacing w:val="-4"/>
        <w:sz w:val="20"/>
        <w:szCs w:val="20"/>
      </w:rPr>
      <w:t xml:space="preserve"> Whadjuk Boodjar </w:t>
    </w:r>
    <w:r w:rsidRPr="00987340">
      <w:rPr>
        <w:spacing w:val="-4"/>
        <w:sz w:val="20"/>
        <w:szCs w:val="20"/>
      </w:rPr>
      <w:br/>
      <w:t xml:space="preserve">PO Box 1215, Bibra Lake DC WA 6965, 9 Coleville Crescent, Spearwood WA 6163   |   ABN 27 471 341 209  </w:t>
    </w:r>
    <w:r w:rsidR="00D6568E">
      <w:rPr>
        <w:spacing w:val="-4"/>
        <w:sz w:val="20"/>
        <w:szCs w:val="20"/>
      </w:rPr>
      <w:t xml:space="preserve">   Page 1 of 2      </w:t>
    </w:r>
    <w:r w:rsidRPr="00987340">
      <w:rPr>
        <w:spacing w:val="-4"/>
        <w:sz w:val="20"/>
        <w:szCs w:val="20"/>
      </w:rPr>
      <w:br/>
    </w:r>
    <w:r w:rsidRPr="00987340">
      <w:rPr>
        <w:b/>
        <w:bCs/>
        <w:spacing w:val="-4"/>
        <w:sz w:val="20"/>
        <w:szCs w:val="20"/>
      </w:rPr>
      <w:t>T:</w:t>
    </w:r>
    <w:r w:rsidRPr="00987340">
      <w:rPr>
        <w:spacing w:val="-4"/>
        <w:sz w:val="20"/>
        <w:szCs w:val="20"/>
      </w:rPr>
      <w:t xml:space="preserve"> 08 9411 3444   |  </w:t>
    </w:r>
    <w:r w:rsidRPr="00987340">
      <w:rPr>
        <w:b/>
        <w:bCs/>
        <w:spacing w:val="-4"/>
        <w:sz w:val="20"/>
        <w:szCs w:val="20"/>
      </w:rPr>
      <w:t>E:</w:t>
    </w:r>
    <w:r w:rsidRPr="00987340">
      <w:rPr>
        <w:spacing w:val="-4"/>
        <w:sz w:val="20"/>
        <w:szCs w:val="20"/>
      </w:rPr>
      <w:t xml:space="preserve"> </w:t>
    </w:r>
    <w:hyperlink r:id="rId1" w:history="1">
      <w:r w:rsidRPr="00987340">
        <w:rPr>
          <w:rStyle w:val="Hyperlink"/>
          <w:spacing w:val="-4"/>
          <w:sz w:val="20"/>
          <w:szCs w:val="20"/>
        </w:rPr>
        <w:t>customer@cockburn.wa.gov.au</w:t>
      </w:r>
    </w:hyperlink>
    <w:r w:rsidRPr="00987340">
      <w:rPr>
        <w:spacing w:val="-4"/>
        <w:sz w:val="20"/>
        <w:szCs w:val="20"/>
      </w:rPr>
      <w:t xml:space="preserve">   |   </w:t>
    </w:r>
    <w:hyperlink r:id="rId2" w:history="1">
      <w:r w:rsidRPr="00987340">
        <w:rPr>
          <w:rStyle w:val="Hyperlink"/>
          <w:spacing w:val="-4"/>
          <w:sz w:val="20"/>
          <w:szCs w:val="20"/>
        </w:rPr>
        <w:t>www.cockburn.wa.gov.au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0B53BD" w14:textId="77777777" w:rsidR="00614A05" w:rsidRDefault="00614A05" w:rsidP="004F36D9">
      <w:r>
        <w:separator/>
      </w:r>
    </w:p>
  </w:footnote>
  <w:footnote w:type="continuationSeparator" w:id="0">
    <w:p w14:paraId="48242309" w14:textId="77777777" w:rsidR="00614A05" w:rsidRDefault="00614A05" w:rsidP="004F36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6A6E4E27" w14:paraId="27124203" w14:textId="77777777" w:rsidTr="6A6E4E27">
      <w:trPr>
        <w:trHeight w:val="300"/>
      </w:trPr>
      <w:tc>
        <w:tcPr>
          <w:tcW w:w="3485" w:type="dxa"/>
        </w:tcPr>
        <w:p w14:paraId="497E4B50" w14:textId="222A8F18" w:rsidR="6A6E4E27" w:rsidRDefault="6A6E4E27" w:rsidP="6A6E4E27">
          <w:pPr>
            <w:pStyle w:val="Header"/>
            <w:ind w:left="-115"/>
          </w:pPr>
        </w:p>
      </w:tc>
      <w:tc>
        <w:tcPr>
          <w:tcW w:w="3485" w:type="dxa"/>
        </w:tcPr>
        <w:p w14:paraId="324C2C69" w14:textId="4DD5557F" w:rsidR="6A6E4E27" w:rsidRDefault="6A6E4E27" w:rsidP="6A6E4E27">
          <w:pPr>
            <w:pStyle w:val="Header"/>
            <w:jc w:val="center"/>
          </w:pPr>
        </w:p>
      </w:tc>
      <w:tc>
        <w:tcPr>
          <w:tcW w:w="3485" w:type="dxa"/>
        </w:tcPr>
        <w:p w14:paraId="4423A7DF" w14:textId="42FC52F4" w:rsidR="6A6E4E27" w:rsidRDefault="6A6E4E27" w:rsidP="6A6E4E27">
          <w:pPr>
            <w:pStyle w:val="Header"/>
            <w:ind w:right="-115"/>
            <w:jc w:val="right"/>
          </w:pPr>
        </w:p>
      </w:tc>
    </w:tr>
  </w:tbl>
  <w:p w14:paraId="4FDD1B6F" w14:textId="42A01AA7" w:rsidR="6A6E4E27" w:rsidRDefault="6A6E4E27" w:rsidP="6A6E4E2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4CAA7" w14:textId="57039743" w:rsidR="0024222C" w:rsidRPr="00614574" w:rsidRDefault="00ED64D8" w:rsidP="00ED64D8">
    <w:pPr>
      <w:pStyle w:val="BodyText"/>
      <w:ind w:left="1690" w:firstLine="720"/>
      <w:rPr>
        <w:rFonts w:ascii="Arial" w:hAnsi="Arial" w:cs="Arial"/>
        <w:i/>
        <w:iCs/>
      </w:rPr>
    </w:pPr>
    <w:r>
      <w:rPr>
        <w:noProof/>
      </w:rPr>
      <w:drawing>
        <wp:anchor distT="0" distB="0" distL="114300" distR="114300" simplePos="0" relativeHeight="251658241" behindDoc="0" locked="0" layoutInCell="1" allowOverlap="1" wp14:anchorId="50FB0522" wp14:editId="34D2974A">
          <wp:simplePos x="0" y="0"/>
          <wp:positionH relativeFrom="page">
            <wp:align>left</wp:align>
          </wp:positionH>
          <wp:positionV relativeFrom="paragraph">
            <wp:posOffset>-724535</wp:posOffset>
          </wp:positionV>
          <wp:extent cx="1981200" cy="1254760"/>
          <wp:effectExtent l="0" t="0" r="0" b="2540"/>
          <wp:wrapNone/>
          <wp:docPr id="1643427918" name="Picture 25" descr="City of Cockburn logo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5" descr="City of Cockburn logo.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4754"/>
                  <a:stretch>
                    <a:fillRect/>
                  </a:stretch>
                </pic:blipFill>
                <pic:spPr bwMode="auto">
                  <a:xfrm>
                    <a:off x="0" y="0"/>
                    <a:ext cx="1981200" cy="1254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C6657" w:rsidRPr="00614574">
      <w:rPr>
        <w:rFonts w:ascii="Arial" w:hAnsi="Arial" w:cs="Arial"/>
        <w:i/>
        <w:iCs/>
        <w:w w:val="95"/>
      </w:rPr>
      <w:t>City of Cockburn Keeping of Animals Local Law 2026</w:t>
    </w:r>
    <w:r w:rsidR="0024222C" w:rsidRPr="00614574">
      <w:rPr>
        <w:rFonts w:ascii="Arial" w:hAnsi="Arial" w:cs="Arial"/>
        <w:i/>
        <w:iCs/>
        <w:spacing w:val="-1"/>
      </w:rPr>
      <w:t xml:space="preserve"> </w:t>
    </w:r>
  </w:p>
  <w:p w14:paraId="248F19E6" w14:textId="20947C4D" w:rsidR="0024222C" w:rsidRPr="0024222C" w:rsidRDefault="00AC6657" w:rsidP="00ED64D8">
    <w:pPr>
      <w:pStyle w:val="Title"/>
      <w:ind w:left="2410"/>
      <w:rPr>
        <w:rFonts w:ascii="Arial" w:hAnsi="Arial" w:cs="Arial"/>
        <w:sz w:val="32"/>
        <w:szCs w:val="32"/>
      </w:rPr>
    </w:pPr>
    <w:r w:rsidRPr="0024222C">
      <w:rPr>
        <w:rFonts w:ascii="Arial" w:hAnsi="Arial" w:cs="Arial"/>
        <w:color w:val="003E6B"/>
        <w:spacing w:val="-2"/>
        <w:sz w:val="32"/>
        <w:szCs w:val="32"/>
      </w:rPr>
      <w:t>Application</w:t>
    </w:r>
    <w:r w:rsidRPr="0024222C">
      <w:rPr>
        <w:rFonts w:ascii="Arial" w:hAnsi="Arial" w:cs="Arial"/>
        <w:color w:val="003E6B"/>
        <w:spacing w:val="-11"/>
        <w:sz w:val="32"/>
        <w:szCs w:val="32"/>
      </w:rPr>
      <w:t xml:space="preserve"> </w:t>
    </w:r>
    <w:r>
      <w:rPr>
        <w:rFonts w:ascii="Arial" w:hAnsi="Arial" w:cs="Arial"/>
        <w:color w:val="003E6B"/>
        <w:spacing w:val="-11"/>
        <w:sz w:val="32"/>
        <w:szCs w:val="32"/>
      </w:rPr>
      <w:t xml:space="preserve">for </w:t>
    </w:r>
    <w:r w:rsidR="0024222C" w:rsidRPr="0024222C">
      <w:rPr>
        <w:rFonts w:ascii="Arial" w:hAnsi="Arial" w:cs="Arial"/>
        <w:color w:val="003E6B"/>
        <w:spacing w:val="-2"/>
        <w:sz w:val="32"/>
        <w:szCs w:val="32"/>
      </w:rPr>
      <w:t xml:space="preserve">Permit </w:t>
    </w:r>
    <w:r>
      <w:rPr>
        <w:rFonts w:ascii="Arial" w:hAnsi="Arial" w:cs="Arial"/>
        <w:color w:val="003E6B"/>
        <w:spacing w:val="-2"/>
        <w:sz w:val="32"/>
        <w:szCs w:val="32"/>
      </w:rPr>
      <w:t xml:space="preserve">to </w:t>
    </w:r>
    <w:r w:rsidR="0024222C" w:rsidRPr="0024222C">
      <w:rPr>
        <w:rFonts w:ascii="Arial" w:hAnsi="Arial" w:cs="Arial"/>
        <w:color w:val="003E6B"/>
        <w:spacing w:val="-2"/>
        <w:sz w:val="32"/>
        <w:szCs w:val="32"/>
      </w:rPr>
      <w:t xml:space="preserve">Keep </w:t>
    </w:r>
    <w:r w:rsidR="00866304">
      <w:rPr>
        <w:rFonts w:ascii="Arial" w:hAnsi="Arial" w:cs="Arial"/>
        <w:color w:val="003E6B"/>
        <w:spacing w:val="-2"/>
        <w:sz w:val="32"/>
        <w:szCs w:val="32"/>
      </w:rPr>
      <w:t>Poultry, Pigeons or</w:t>
    </w:r>
    <w:r w:rsidR="0024222C" w:rsidRPr="0024222C">
      <w:rPr>
        <w:rFonts w:ascii="Arial" w:hAnsi="Arial" w:cs="Arial"/>
        <w:color w:val="003E6B"/>
        <w:spacing w:val="-2"/>
        <w:sz w:val="32"/>
        <w:szCs w:val="32"/>
      </w:rPr>
      <w:t xml:space="preserve"> Bee</w:t>
    </w:r>
    <w:r w:rsidR="00943A80">
      <w:rPr>
        <w:rFonts w:ascii="Arial" w:hAnsi="Arial" w:cs="Arial"/>
        <w:color w:val="003E6B"/>
        <w:spacing w:val="-2"/>
        <w:sz w:val="32"/>
        <w:szCs w:val="32"/>
      </w:rPr>
      <w:t xml:space="preserve"> Hive</w:t>
    </w:r>
    <w:r w:rsidR="00866304">
      <w:rPr>
        <w:rFonts w:ascii="Arial" w:hAnsi="Arial" w:cs="Arial"/>
        <w:color w:val="003E6B"/>
        <w:spacing w:val="-2"/>
        <w:sz w:val="32"/>
        <w:szCs w:val="32"/>
      </w:rPr>
      <w:t>s</w:t>
    </w:r>
    <w:r w:rsidR="0024222C" w:rsidRPr="0024222C">
      <w:rPr>
        <w:rFonts w:ascii="Arial" w:hAnsi="Arial" w:cs="Arial"/>
        <w:color w:val="003E6B"/>
        <w:spacing w:val="-11"/>
        <w:sz w:val="32"/>
        <w:szCs w:val="32"/>
      </w:rPr>
      <w:t xml:space="preserve"> </w:t>
    </w:r>
    <w:r w:rsidR="0024222C" w:rsidRPr="0024222C">
      <w:rPr>
        <w:rFonts w:ascii="Arial" w:hAnsi="Arial" w:cs="Arial"/>
        <w:color w:val="003E6B"/>
        <w:spacing w:val="-12"/>
        <w:sz w:val="32"/>
        <w:szCs w:val="32"/>
      </w:rPr>
      <w:t xml:space="preserve"> </w:t>
    </w:r>
  </w:p>
  <w:p w14:paraId="2F828CBA" w14:textId="70AB05C4" w:rsidR="0024222C" w:rsidRDefault="002422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B17E0"/>
    <w:multiLevelType w:val="hybridMultilevel"/>
    <w:tmpl w:val="41FA642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873E0E"/>
    <w:multiLevelType w:val="hybridMultilevel"/>
    <w:tmpl w:val="BAFCD8B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171C24"/>
    <w:multiLevelType w:val="hybridMultilevel"/>
    <w:tmpl w:val="B408039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2258D7"/>
    <w:multiLevelType w:val="hybridMultilevel"/>
    <w:tmpl w:val="E0E441C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B60EC1"/>
    <w:multiLevelType w:val="hybridMultilevel"/>
    <w:tmpl w:val="B9A226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E42EC4"/>
    <w:multiLevelType w:val="hybridMultilevel"/>
    <w:tmpl w:val="8A08C174"/>
    <w:lvl w:ilvl="0" w:tplc="0C090019">
      <w:start w:val="1"/>
      <w:numFmt w:val="lowerLetter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442F09"/>
    <w:multiLevelType w:val="multilevel"/>
    <w:tmpl w:val="57F2682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14D72C12"/>
    <w:multiLevelType w:val="hybridMultilevel"/>
    <w:tmpl w:val="CF5CBB14"/>
    <w:lvl w:ilvl="0" w:tplc="0C090019">
      <w:start w:val="1"/>
      <w:numFmt w:val="lowerLetter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1672C8"/>
    <w:multiLevelType w:val="multilevel"/>
    <w:tmpl w:val="88C2E8C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18E947C4"/>
    <w:multiLevelType w:val="hybridMultilevel"/>
    <w:tmpl w:val="B5D2AAA8"/>
    <w:lvl w:ilvl="0" w:tplc="0C09000F">
      <w:start w:val="1"/>
      <w:numFmt w:val="decimal"/>
      <w:lvlText w:val="%1."/>
      <w:lvlJc w:val="left"/>
      <w:pPr>
        <w:ind w:left="786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FF2A52"/>
    <w:multiLevelType w:val="hybridMultilevel"/>
    <w:tmpl w:val="42566554"/>
    <w:lvl w:ilvl="0" w:tplc="E46EE28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CD622A"/>
    <w:multiLevelType w:val="hybridMultilevel"/>
    <w:tmpl w:val="810E800E"/>
    <w:lvl w:ilvl="0" w:tplc="0C090019">
      <w:start w:val="1"/>
      <w:numFmt w:val="lowerLetter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6727BF"/>
    <w:multiLevelType w:val="hybridMultilevel"/>
    <w:tmpl w:val="0D78108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71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99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9DE57A8"/>
    <w:multiLevelType w:val="hybridMultilevel"/>
    <w:tmpl w:val="39BAFB3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C42D6C"/>
    <w:multiLevelType w:val="hybridMultilevel"/>
    <w:tmpl w:val="7152E9E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1D6CE1"/>
    <w:multiLevelType w:val="hybridMultilevel"/>
    <w:tmpl w:val="8B8296D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BD36CB"/>
    <w:multiLevelType w:val="hybridMultilevel"/>
    <w:tmpl w:val="7BBC412C"/>
    <w:lvl w:ilvl="0" w:tplc="0C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7" w15:restartNumberingAfterBreak="0">
    <w:nsid w:val="30277326"/>
    <w:multiLevelType w:val="hybridMultilevel"/>
    <w:tmpl w:val="8BCED73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9E485E"/>
    <w:multiLevelType w:val="hybridMultilevel"/>
    <w:tmpl w:val="21227390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2726C4B"/>
    <w:multiLevelType w:val="hybridMultilevel"/>
    <w:tmpl w:val="6EC85BB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3724D4E"/>
    <w:multiLevelType w:val="multilevel"/>
    <w:tmpl w:val="CF5A27C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1" w15:restartNumberingAfterBreak="0">
    <w:nsid w:val="33E4768E"/>
    <w:multiLevelType w:val="hybridMultilevel"/>
    <w:tmpl w:val="0224774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0957FB"/>
    <w:multiLevelType w:val="hybridMultilevel"/>
    <w:tmpl w:val="1A4052AC"/>
    <w:lvl w:ilvl="0" w:tplc="F0FA2B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F4894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0E4F0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7AC63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E445B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51434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14DC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802CF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5EAD2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6F62DCB"/>
    <w:multiLevelType w:val="hybridMultilevel"/>
    <w:tmpl w:val="0D3CFF86"/>
    <w:lvl w:ilvl="0" w:tplc="64F43F7C">
      <w:start w:val="2"/>
      <w:numFmt w:val="bullet"/>
      <w:lvlText w:val="•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81A6B38"/>
    <w:multiLevelType w:val="hybridMultilevel"/>
    <w:tmpl w:val="17B4B3EC"/>
    <w:lvl w:ilvl="0" w:tplc="8DAA496C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506" w:hanging="360"/>
      </w:pPr>
    </w:lvl>
    <w:lvl w:ilvl="2" w:tplc="0C09001B" w:tentative="1">
      <w:start w:val="1"/>
      <w:numFmt w:val="lowerRoman"/>
      <w:lvlText w:val="%3."/>
      <w:lvlJc w:val="right"/>
      <w:pPr>
        <w:ind w:left="2226" w:hanging="180"/>
      </w:pPr>
    </w:lvl>
    <w:lvl w:ilvl="3" w:tplc="0C09000F" w:tentative="1">
      <w:start w:val="1"/>
      <w:numFmt w:val="decimal"/>
      <w:lvlText w:val="%4."/>
      <w:lvlJc w:val="left"/>
      <w:pPr>
        <w:ind w:left="2946" w:hanging="360"/>
      </w:pPr>
    </w:lvl>
    <w:lvl w:ilvl="4" w:tplc="0C090019" w:tentative="1">
      <w:start w:val="1"/>
      <w:numFmt w:val="lowerLetter"/>
      <w:lvlText w:val="%5."/>
      <w:lvlJc w:val="left"/>
      <w:pPr>
        <w:ind w:left="3666" w:hanging="360"/>
      </w:pPr>
    </w:lvl>
    <w:lvl w:ilvl="5" w:tplc="0C09001B" w:tentative="1">
      <w:start w:val="1"/>
      <w:numFmt w:val="lowerRoman"/>
      <w:lvlText w:val="%6."/>
      <w:lvlJc w:val="right"/>
      <w:pPr>
        <w:ind w:left="4386" w:hanging="180"/>
      </w:pPr>
    </w:lvl>
    <w:lvl w:ilvl="6" w:tplc="0C09000F" w:tentative="1">
      <w:start w:val="1"/>
      <w:numFmt w:val="decimal"/>
      <w:lvlText w:val="%7."/>
      <w:lvlJc w:val="left"/>
      <w:pPr>
        <w:ind w:left="5106" w:hanging="360"/>
      </w:pPr>
    </w:lvl>
    <w:lvl w:ilvl="7" w:tplc="0C090019" w:tentative="1">
      <w:start w:val="1"/>
      <w:numFmt w:val="lowerLetter"/>
      <w:lvlText w:val="%8."/>
      <w:lvlJc w:val="left"/>
      <w:pPr>
        <w:ind w:left="5826" w:hanging="360"/>
      </w:pPr>
    </w:lvl>
    <w:lvl w:ilvl="8" w:tplc="0C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 w15:restartNumberingAfterBreak="0">
    <w:nsid w:val="3A5E6012"/>
    <w:multiLevelType w:val="multilevel"/>
    <w:tmpl w:val="BB402F10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6" w15:restartNumberingAfterBreak="0">
    <w:nsid w:val="3FC53BC4"/>
    <w:multiLevelType w:val="hybridMultilevel"/>
    <w:tmpl w:val="FC4C830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0856AA3"/>
    <w:multiLevelType w:val="hybridMultilevel"/>
    <w:tmpl w:val="7C6CB27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5C67F31"/>
    <w:multiLevelType w:val="hybridMultilevel"/>
    <w:tmpl w:val="6E2AAD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5E47593"/>
    <w:multiLevelType w:val="hybridMultilevel"/>
    <w:tmpl w:val="B84E116A"/>
    <w:lvl w:ilvl="0" w:tplc="5184952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85F1B0D"/>
    <w:multiLevelType w:val="hybridMultilevel"/>
    <w:tmpl w:val="D5501D08"/>
    <w:lvl w:ilvl="0" w:tplc="0C09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31" w15:restartNumberingAfterBreak="0">
    <w:nsid w:val="4AE02E56"/>
    <w:multiLevelType w:val="hybridMultilevel"/>
    <w:tmpl w:val="1CD0A600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>
      <w:start w:val="1"/>
      <w:numFmt w:val="lowerLetter"/>
      <w:lvlText w:val="%2."/>
      <w:lvlJc w:val="left"/>
      <w:pPr>
        <w:ind w:left="1080" w:hanging="360"/>
      </w:pPr>
    </w:lvl>
    <w:lvl w:ilvl="2" w:tplc="0C09001B">
      <w:start w:val="1"/>
      <w:numFmt w:val="lowerRoman"/>
      <w:lvlText w:val="%3."/>
      <w:lvlJc w:val="right"/>
      <w:pPr>
        <w:ind w:left="1800" w:hanging="180"/>
      </w:pPr>
    </w:lvl>
    <w:lvl w:ilvl="3" w:tplc="0C09000F">
      <w:start w:val="1"/>
      <w:numFmt w:val="decimal"/>
      <w:lvlText w:val="%4."/>
      <w:lvlJc w:val="left"/>
      <w:pPr>
        <w:ind w:left="2520" w:hanging="360"/>
      </w:pPr>
    </w:lvl>
    <w:lvl w:ilvl="4" w:tplc="0C090019">
      <w:start w:val="1"/>
      <w:numFmt w:val="lowerLetter"/>
      <w:lvlText w:val="%5."/>
      <w:lvlJc w:val="left"/>
      <w:pPr>
        <w:ind w:left="3240" w:hanging="360"/>
      </w:pPr>
    </w:lvl>
    <w:lvl w:ilvl="5" w:tplc="0C09001B">
      <w:start w:val="1"/>
      <w:numFmt w:val="lowerRoman"/>
      <w:lvlText w:val="%6."/>
      <w:lvlJc w:val="right"/>
      <w:pPr>
        <w:ind w:left="3960" w:hanging="180"/>
      </w:pPr>
    </w:lvl>
    <w:lvl w:ilvl="6" w:tplc="0C09000F">
      <w:start w:val="1"/>
      <w:numFmt w:val="decimal"/>
      <w:lvlText w:val="%7."/>
      <w:lvlJc w:val="left"/>
      <w:pPr>
        <w:ind w:left="4680" w:hanging="360"/>
      </w:pPr>
    </w:lvl>
    <w:lvl w:ilvl="7" w:tplc="0C090019">
      <w:start w:val="1"/>
      <w:numFmt w:val="lowerLetter"/>
      <w:lvlText w:val="%8."/>
      <w:lvlJc w:val="left"/>
      <w:pPr>
        <w:ind w:left="5400" w:hanging="360"/>
      </w:pPr>
    </w:lvl>
    <w:lvl w:ilvl="8" w:tplc="0C09001B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4B583F37"/>
    <w:multiLevelType w:val="hybridMultilevel"/>
    <w:tmpl w:val="86AE3644"/>
    <w:lvl w:ilvl="0" w:tplc="36BE72DA">
      <w:start w:val="1"/>
      <w:numFmt w:val="lowerLetter"/>
      <w:lvlText w:val="%1."/>
      <w:lvlJc w:val="left"/>
      <w:pPr>
        <w:ind w:left="1146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66" w:hanging="360"/>
      </w:pPr>
    </w:lvl>
    <w:lvl w:ilvl="2" w:tplc="0C09001B" w:tentative="1">
      <w:start w:val="1"/>
      <w:numFmt w:val="lowerRoman"/>
      <w:lvlText w:val="%3."/>
      <w:lvlJc w:val="right"/>
      <w:pPr>
        <w:ind w:left="2586" w:hanging="180"/>
      </w:pPr>
    </w:lvl>
    <w:lvl w:ilvl="3" w:tplc="0C09000F" w:tentative="1">
      <w:start w:val="1"/>
      <w:numFmt w:val="decimal"/>
      <w:lvlText w:val="%4."/>
      <w:lvlJc w:val="left"/>
      <w:pPr>
        <w:ind w:left="3306" w:hanging="360"/>
      </w:pPr>
    </w:lvl>
    <w:lvl w:ilvl="4" w:tplc="0C090019" w:tentative="1">
      <w:start w:val="1"/>
      <w:numFmt w:val="lowerLetter"/>
      <w:lvlText w:val="%5."/>
      <w:lvlJc w:val="left"/>
      <w:pPr>
        <w:ind w:left="4026" w:hanging="360"/>
      </w:pPr>
    </w:lvl>
    <w:lvl w:ilvl="5" w:tplc="0C09001B" w:tentative="1">
      <w:start w:val="1"/>
      <w:numFmt w:val="lowerRoman"/>
      <w:lvlText w:val="%6."/>
      <w:lvlJc w:val="right"/>
      <w:pPr>
        <w:ind w:left="4746" w:hanging="180"/>
      </w:pPr>
    </w:lvl>
    <w:lvl w:ilvl="6" w:tplc="0C09000F" w:tentative="1">
      <w:start w:val="1"/>
      <w:numFmt w:val="decimal"/>
      <w:lvlText w:val="%7."/>
      <w:lvlJc w:val="left"/>
      <w:pPr>
        <w:ind w:left="5466" w:hanging="360"/>
      </w:pPr>
    </w:lvl>
    <w:lvl w:ilvl="7" w:tplc="0C090019" w:tentative="1">
      <w:start w:val="1"/>
      <w:numFmt w:val="lowerLetter"/>
      <w:lvlText w:val="%8."/>
      <w:lvlJc w:val="left"/>
      <w:pPr>
        <w:ind w:left="6186" w:hanging="360"/>
      </w:pPr>
    </w:lvl>
    <w:lvl w:ilvl="8" w:tplc="0C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3" w15:restartNumberingAfterBreak="0">
    <w:nsid w:val="4C343AED"/>
    <w:multiLevelType w:val="hybridMultilevel"/>
    <w:tmpl w:val="B84E116A"/>
    <w:lvl w:ilvl="0" w:tplc="5184952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2641E5E"/>
    <w:multiLevelType w:val="hybridMultilevel"/>
    <w:tmpl w:val="D2242F8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2E26D46"/>
    <w:multiLevelType w:val="hybridMultilevel"/>
    <w:tmpl w:val="B84E116A"/>
    <w:lvl w:ilvl="0" w:tplc="5184952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7192DB7"/>
    <w:multiLevelType w:val="hybridMultilevel"/>
    <w:tmpl w:val="27DC76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7C72CFE"/>
    <w:multiLevelType w:val="hybridMultilevel"/>
    <w:tmpl w:val="D2242F8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E692A6A"/>
    <w:multiLevelType w:val="hybridMultilevel"/>
    <w:tmpl w:val="F78A08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06674F2"/>
    <w:multiLevelType w:val="hybridMultilevel"/>
    <w:tmpl w:val="6FC0B65E"/>
    <w:lvl w:ilvl="0" w:tplc="5A34CEC2">
      <w:start w:val="1"/>
      <w:numFmt w:val="lowerLetter"/>
      <w:lvlText w:val="%1."/>
      <w:lvlJc w:val="left"/>
      <w:pPr>
        <w:ind w:left="4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140" w:hanging="360"/>
      </w:pPr>
    </w:lvl>
    <w:lvl w:ilvl="2" w:tplc="0C09001B" w:tentative="1">
      <w:start w:val="1"/>
      <w:numFmt w:val="lowerRoman"/>
      <w:lvlText w:val="%3."/>
      <w:lvlJc w:val="right"/>
      <w:pPr>
        <w:ind w:left="1860" w:hanging="180"/>
      </w:pPr>
    </w:lvl>
    <w:lvl w:ilvl="3" w:tplc="0C09000F" w:tentative="1">
      <w:start w:val="1"/>
      <w:numFmt w:val="decimal"/>
      <w:lvlText w:val="%4."/>
      <w:lvlJc w:val="left"/>
      <w:pPr>
        <w:ind w:left="2580" w:hanging="360"/>
      </w:pPr>
    </w:lvl>
    <w:lvl w:ilvl="4" w:tplc="0C090019" w:tentative="1">
      <w:start w:val="1"/>
      <w:numFmt w:val="lowerLetter"/>
      <w:lvlText w:val="%5."/>
      <w:lvlJc w:val="left"/>
      <w:pPr>
        <w:ind w:left="3300" w:hanging="360"/>
      </w:pPr>
    </w:lvl>
    <w:lvl w:ilvl="5" w:tplc="0C09001B" w:tentative="1">
      <w:start w:val="1"/>
      <w:numFmt w:val="lowerRoman"/>
      <w:lvlText w:val="%6."/>
      <w:lvlJc w:val="right"/>
      <w:pPr>
        <w:ind w:left="4020" w:hanging="180"/>
      </w:pPr>
    </w:lvl>
    <w:lvl w:ilvl="6" w:tplc="0C09000F" w:tentative="1">
      <w:start w:val="1"/>
      <w:numFmt w:val="decimal"/>
      <w:lvlText w:val="%7."/>
      <w:lvlJc w:val="left"/>
      <w:pPr>
        <w:ind w:left="4740" w:hanging="360"/>
      </w:pPr>
    </w:lvl>
    <w:lvl w:ilvl="7" w:tplc="0C090019" w:tentative="1">
      <w:start w:val="1"/>
      <w:numFmt w:val="lowerLetter"/>
      <w:lvlText w:val="%8."/>
      <w:lvlJc w:val="left"/>
      <w:pPr>
        <w:ind w:left="5460" w:hanging="360"/>
      </w:pPr>
    </w:lvl>
    <w:lvl w:ilvl="8" w:tplc="0C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0" w15:restartNumberingAfterBreak="0">
    <w:nsid w:val="69676E6B"/>
    <w:multiLevelType w:val="multilevel"/>
    <w:tmpl w:val="9832513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1" w15:restartNumberingAfterBreak="0">
    <w:nsid w:val="6DF2291B"/>
    <w:multiLevelType w:val="multilevel"/>
    <w:tmpl w:val="3A4E23B4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2" w15:restartNumberingAfterBreak="0">
    <w:nsid w:val="7125618F"/>
    <w:multiLevelType w:val="hybridMultilevel"/>
    <w:tmpl w:val="E0FCBC8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6B12801"/>
    <w:multiLevelType w:val="hybridMultilevel"/>
    <w:tmpl w:val="EAB0078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8F1752D"/>
    <w:multiLevelType w:val="hybridMultilevel"/>
    <w:tmpl w:val="02C4873E"/>
    <w:lvl w:ilvl="0" w:tplc="D6B2E78A">
      <w:start w:val="2"/>
      <w:numFmt w:val="bullet"/>
      <w:pStyle w:val="ListParagraph"/>
      <w:lvlText w:val="•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E36380D"/>
    <w:multiLevelType w:val="hybridMultilevel"/>
    <w:tmpl w:val="F78A08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F192700"/>
    <w:multiLevelType w:val="hybridMultilevel"/>
    <w:tmpl w:val="D0BAE6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1463786">
    <w:abstractNumId w:val="36"/>
  </w:num>
  <w:num w:numId="2" w16cid:durableId="579682748">
    <w:abstractNumId w:val="23"/>
  </w:num>
  <w:num w:numId="3" w16cid:durableId="204873340">
    <w:abstractNumId w:val="44"/>
  </w:num>
  <w:num w:numId="4" w16cid:durableId="797065694">
    <w:abstractNumId w:val="13"/>
  </w:num>
  <w:num w:numId="5" w16cid:durableId="1269125266">
    <w:abstractNumId w:val="14"/>
  </w:num>
  <w:num w:numId="6" w16cid:durableId="1399329836">
    <w:abstractNumId w:val="17"/>
  </w:num>
  <w:num w:numId="7" w16cid:durableId="175579618">
    <w:abstractNumId w:val="18"/>
  </w:num>
  <w:num w:numId="8" w16cid:durableId="1008142972">
    <w:abstractNumId w:val="21"/>
  </w:num>
  <w:num w:numId="9" w16cid:durableId="754518595">
    <w:abstractNumId w:val="44"/>
  </w:num>
  <w:num w:numId="10" w16cid:durableId="701709119">
    <w:abstractNumId w:val="30"/>
  </w:num>
  <w:num w:numId="11" w16cid:durableId="1322199520">
    <w:abstractNumId w:val="1"/>
  </w:num>
  <w:num w:numId="12" w16cid:durableId="2009365399">
    <w:abstractNumId w:val="42"/>
  </w:num>
  <w:num w:numId="13" w16cid:durableId="122448715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09115163">
    <w:abstractNumId w:val="31"/>
  </w:num>
  <w:num w:numId="15" w16cid:durableId="270821406">
    <w:abstractNumId w:val="27"/>
  </w:num>
  <w:num w:numId="16" w16cid:durableId="1863740509">
    <w:abstractNumId w:val="2"/>
  </w:num>
  <w:num w:numId="17" w16cid:durableId="1734692116">
    <w:abstractNumId w:val="45"/>
  </w:num>
  <w:num w:numId="18" w16cid:durableId="2006787713">
    <w:abstractNumId w:val="35"/>
  </w:num>
  <w:num w:numId="19" w16cid:durableId="738331064">
    <w:abstractNumId w:val="33"/>
  </w:num>
  <w:num w:numId="20" w16cid:durableId="153186744">
    <w:abstractNumId w:val="29"/>
  </w:num>
  <w:num w:numId="21" w16cid:durableId="1583178056">
    <w:abstractNumId w:val="28"/>
  </w:num>
  <w:num w:numId="22" w16cid:durableId="842471090">
    <w:abstractNumId w:val="4"/>
  </w:num>
  <w:num w:numId="23" w16cid:durableId="1540556692">
    <w:abstractNumId w:val="0"/>
  </w:num>
  <w:num w:numId="24" w16cid:durableId="1511791174">
    <w:abstractNumId w:val="38"/>
  </w:num>
  <w:num w:numId="25" w16cid:durableId="1232347421">
    <w:abstractNumId w:val="44"/>
  </w:num>
  <w:num w:numId="26" w16cid:durableId="649557620">
    <w:abstractNumId w:val="46"/>
  </w:num>
  <w:num w:numId="27" w16cid:durableId="1122114505">
    <w:abstractNumId w:val="3"/>
  </w:num>
  <w:num w:numId="28" w16cid:durableId="1448617265">
    <w:abstractNumId w:val="19"/>
  </w:num>
  <w:num w:numId="29" w16cid:durableId="1032803632">
    <w:abstractNumId w:val="26"/>
  </w:num>
  <w:num w:numId="30" w16cid:durableId="2095589231">
    <w:abstractNumId w:val="37"/>
  </w:num>
  <w:num w:numId="31" w16cid:durableId="599678824">
    <w:abstractNumId w:val="34"/>
  </w:num>
  <w:num w:numId="32" w16cid:durableId="910194215">
    <w:abstractNumId w:val="15"/>
  </w:num>
  <w:num w:numId="33" w16cid:durableId="299574502">
    <w:abstractNumId w:val="9"/>
  </w:num>
  <w:num w:numId="34" w16cid:durableId="1914663229">
    <w:abstractNumId w:val="24"/>
  </w:num>
  <w:num w:numId="35" w16cid:durableId="780035558">
    <w:abstractNumId w:val="7"/>
  </w:num>
  <w:num w:numId="36" w16cid:durableId="1561476949">
    <w:abstractNumId w:val="11"/>
  </w:num>
  <w:num w:numId="37" w16cid:durableId="86582953">
    <w:abstractNumId w:val="5"/>
  </w:num>
  <w:num w:numId="38" w16cid:durableId="1839465187">
    <w:abstractNumId w:val="20"/>
  </w:num>
  <w:num w:numId="39" w16cid:durableId="251741730">
    <w:abstractNumId w:val="6"/>
  </w:num>
  <w:num w:numId="40" w16cid:durableId="681008876">
    <w:abstractNumId w:val="25"/>
  </w:num>
  <w:num w:numId="41" w16cid:durableId="246615737">
    <w:abstractNumId w:val="40"/>
  </w:num>
  <w:num w:numId="42" w16cid:durableId="1033699864">
    <w:abstractNumId w:val="41"/>
  </w:num>
  <w:num w:numId="43" w16cid:durableId="590898380">
    <w:abstractNumId w:val="8"/>
  </w:num>
  <w:num w:numId="44" w16cid:durableId="1189560215">
    <w:abstractNumId w:val="39"/>
  </w:num>
  <w:num w:numId="45" w16cid:durableId="1913855701">
    <w:abstractNumId w:val="32"/>
  </w:num>
  <w:num w:numId="46" w16cid:durableId="1428190207">
    <w:abstractNumId w:val="10"/>
  </w:num>
  <w:num w:numId="47" w16cid:durableId="1375928779">
    <w:abstractNumId w:val="22"/>
  </w:num>
  <w:num w:numId="48" w16cid:durableId="247346588">
    <w:abstractNumId w:val="43"/>
  </w:num>
  <w:num w:numId="49" w16cid:durableId="904343048">
    <w:abstractNumId w:val="16"/>
  </w:num>
  <w:num w:numId="50" w16cid:durableId="58484468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defaultTabStop w:val="720"/>
  <w:drawingGridHorizontalSpacing w:val="120"/>
  <w:drawingGridVerticalSpacing w:val="2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4A3"/>
    <w:rsid w:val="00001420"/>
    <w:rsid w:val="00015F3B"/>
    <w:rsid w:val="00023280"/>
    <w:rsid w:val="00031AFF"/>
    <w:rsid w:val="000743C3"/>
    <w:rsid w:val="00080898"/>
    <w:rsid w:val="000867C9"/>
    <w:rsid w:val="00090CD4"/>
    <w:rsid w:val="00097846"/>
    <w:rsid w:val="000A670B"/>
    <w:rsid w:val="000B3C73"/>
    <w:rsid w:val="000B678C"/>
    <w:rsid w:val="000B75B7"/>
    <w:rsid w:val="000C1DB6"/>
    <w:rsid w:val="000D44A7"/>
    <w:rsid w:val="000F0839"/>
    <w:rsid w:val="000F7171"/>
    <w:rsid w:val="000F75EF"/>
    <w:rsid w:val="00102EA4"/>
    <w:rsid w:val="00105184"/>
    <w:rsid w:val="001102F7"/>
    <w:rsid w:val="00110A17"/>
    <w:rsid w:val="00132C6D"/>
    <w:rsid w:val="00140367"/>
    <w:rsid w:val="00140B06"/>
    <w:rsid w:val="0015688D"/>
    <w:rsid w:val="00162C0E"/>
    <w:rsid w:val="0017798B"/>
    <w:rsid w:val="001B228D"/>
    <w:rsid w:val="001F3754"/>
    <w:rsid w:val="001F6E0A"/>
    <w:rsid w:val="00201FD8"/>
    <w:rsid w:val="002039F2"/>
    <w:rsid w:val="002133D2"/>
    <w:rsid w:val="00214B53"/>
    <w:rsid w:val="0023054F"/>
    <w:rsid w:val="00237BF8"/>
    <w:rsid w:val="002401CC"/>
    <w:rsid w:val="0024222C"/>
    <w:rsid w:val="0024226F"/>
    <w:rsid w:val="00265DC3"/>
    <w:rsid w:val="00267695"/>
    <w:rsid w:val="002A7A3A"/>
    <w:rsid w:val="002B5A48"/>
    <w:rsid w:val="002C30B2"/>
    <w:rsid w:val="002D1784"/>
    <w:rsid w:val="002D5551"/>
    <w:rsid w:val="002E3F4A"/>
    <w:rsid w:val="002F0430"/>
    <w:rsid w:val="002F34F6"/>
    <w:rsid w:val="0031772A"/>
    <w:rsid w:val="00320820"/>
    <w:rsid w:val="00324857"/>
    <w:rsid w:val="003257F7"/>
    <w:rsid w:val="00364205"/>
    <w:rsid w:val="00370E68"/>
    <w:rsid w:val="0037696C"/>
    <w:rsid w:val="0039569B"/>
    <w:rsid w:val="003F3FF3"/>
    <w:rsid w:val="003F5831"/>
    <w:rsid w:val="00430641"/>
    <w:rsid w:val="004325A8"/>
    <w:rsid w:val="00432B2B"/>
    <w:rsid w:val="00434D0D"/>
    <w:rsid w:val="00440A08"/>
    <w:rsid w:val="00441419"/>
    <w:rsid w:val="00454CF0"/>
    <w:rsid w:val="0046314F"/>
    <w:rsid w:val="0046394C"/>
    <w:rsid w:val="00477901"/>
    <w:rsid w:val="00493828"/>
    <w:rsid w:val="004B432B"/>
    <w:rsid w:val="004C4212"/>
    <w:rsid w:val="004D2AF5"/>
    <w:rsid w:val="004F1B73"/>
    <w:rsid w:val="004F36D9"/>
    <w:rsid w:val="005010D2"/>
    <w:rsid w:val="00502AF8"/>
    <w:rsid w:val="00515868"/>
    <w:rsid w:val="00523C60"/>
    <w:rsid w:val="00527F5C"/>
    <w:rsid w:val="0053091C"/>
    <w:rsid w:val="00534388"/>
    <w:rsid w:val="0054439A"/>
    <w:rsid w:val="00555745"/>
    <w:rsid w:val="00567373"/>
    <w:rsid w:val="00582824"/>
    <w:rsid w:val="00584DEB"/>
    <w:rsid w:val="005B7196"/>
    <w:rsid w:val="005B74A3"/>
    <w:rsid w:val="005C2195"/>
    <w:rsid w:val="005C223C"/>
    <w:rsid w:val="005C65E0"/>
    <w:rsid w:val="005D61C0"/>
    <w:rsid w:val="005F5425"/>
    <w:rsid w:val="005F5574"/>
    <w:rsid w:val="00614574"/>
    <w:rsid w:val="00614A05"/>
    <w:rsid w:val="00614F7D"/>
    <w:rsid w:val="00635E36"/>
    <w:rsid w:val="0066003A"/>
    <w:rsid w:val="00687A31"/>
    <w:rsid w:val="00690A95"/>
    <w:rsid w:val="00695D5A"/>
    <w:rsid w:val="006B5065"/>
    <w:rsid w:val="006F3B3A"/>
    <w:rsid w:val="00705EE9"/>
    <w:rsid w:val="007061DE"/>
    <w:rsid w:val="00731D03"/>
    <w:rsid w:val="007354CE"/>
    <w:rsid w:val="00763C9B"/>
    <w:rsid w:val="0077213E"/>
    <w:rsid w:val="00774D65"/>
    <w:rsid w:val="007875E9"/>
    <w:rsid w:val="00787E22"/>
    <w:rsid w:val="00790899"/>
    <w:rsid w:val="007B3D08"/>
    <w:rsid w:val="007D4F2C"/>
    <w:rsid w:val="007D545B"/>
    <w:rsid w:val="007F22B2"/>
    <w:rsid w:val="00803733"/>
    <w:rsid w:val="00815971"/>
    <w:rsid w:val="00815E34"/>
    <w:rsid w:val="0082516C"/>
    <w:rsid w:val="00833842"/>
    <w:rsid w:val="008433B6"/>
    <w:rsid w:val="0085189F"/>
    <w:rsid w:val="00866304"/>
    <w:rsid w:val="008715F6"/>
    <w:rsid w:val="008814E3"/>
    <w:rsid w:val="008865C6"/>
    <w:rsid w:val="00887557"/>
    <w:rsid w:val="008C06F2"/>
    <w:rsid w:val="008C2848"/>
    <w:rsid w:val="008D3C0A"/>
    <w:rsid w:val="008D4807"/>
    <w:rsid w:val="008F52A6"/>
    <w:rsid w:val="00907770"/>
    <w:rsid w:val="00910BF9"/>
    <w:rsid w:val="00943A80"/>
    <w:rsid w:val="00944D71"/>
    <w:rsid w:val="009532DE"/>
    <w:rsid w:val="00980A6A"/>
    <w:rsid w:val="009877C9"/>
    <w:rsid w:val="009A5B13"/>
    <w:rsid w:val="009A6643"/>
    <w:rsid w:val="009A767F"/>
    <w:rsid w:val="009B40F2"/>
    <w:rsid w:val="009B6315"/>
    <w:rsid w:val="009D2E88"/>
    <w:rsid w:val="009D77BF"/>
    <w:rsid w:val="009F090A"/>
    <w:rsid w:val="00A037DA"/>
    <w:rsid w:val="00A103D5"/>
    <w:rsid w:val="00A10716"/>
    <w:rsid w:val="00A16119"/>
    <w:rsid w:val="00A2452D"/>
    <w:rsid w:val="00A52391"/>
    <w:rsid w:val="00A525BD"/>
    <w:rsid w:val="00A55534"/>
    <w:rsid w:val="00A57BCB"/>
    <w:rsid w:val="00A759B2"/>
    <w:rsid w:val="00A84787"/>
    <w:rsid w:val="00A85950"/>
    <w:rsid w:val="00A900D1"/>
    <w:rsid w:val="00AC6657"/>
    <w:rsid w:val="00AE405E"/>
    <w:rsid w:val="00B10A8E"/>
    <w:rsid w:val="00B1233F"/>
    <w:rsid w:val="00B2659B"/>
    <w:rsid w:val="00B530C9"/>
    <w:rsid w:val="00B55AED"/>
    <w:rsid w:val="00B96C8A"/>
    <w:rsid w:val="00BA0B21"/>
    <w:rsid w:val="00BA60C8"/>
    <w:rsid w:val="00BA6283"/>
    <w:rsid w:val="00BE46FC"/>
    <w:rsid w:val="00BF06F6"/>
    <w:rsid w:val="00C00B52"/>
    <w:rsid w:val="00C14C61"/>
    <w:rsid w:val="00C203DF"/>
    <w:rsid w:val="00C27E34"/>
    <w:rsid w:val="00C3070A"/>
    <w:rsid w:val="00C358B5"/>
    <w:rsid w:val="00C419E8"/>
    <w:rsid w:val="00C51DEE"/>
    <w:rsid w:val="00C5514F"/>
    <w:rsid w:val="00C6678B"/>
    <w:rsid w:val="00C8067F"/>
    <w:rsid w:val="00C94659"/>
    <w:rsid w:val="00CB4237"/>
    <w:rsid w:val="00CB5D6F"/>
    <w:rsid w:val="00CD353A"/>
    <w:rsid w:val="00CE07C7"/>
    <w:rsid w:val="00CF165C"/>
    <w:rsid w:val="00CF4661"/>
    <w:rsid w:val="00CF5F08"/>
    <w:rsid w:val="00D051D9"/>
    <w:rsid w:val="00D06B1E"/>
    <w:rsid w:val="00D107BD"/>
    <w:rsid w:val="00D15B23"/>
    <w:rsid w:val="00D206EE"/>
    <w:rsid w:val="00D21B37"/>
    <w:rsid w:val="00D21FCE"/>
    <w:rsid w:val="00D24B82"/>
    <w:rsid w:val="00D24F18"/>
    <w:rsid w:val="00D37709"/>
    <w:rsid w:val="00D6568E"/>
    <w:rsid w:val="00D74AE6"/>
    <w:rsid w:val="00D7519C"/>
    <w:rsid w:val="00D87581"/>
    <w:rsid w:val="00DA1FBB"/>
    <w:rsid w:val="00DA67B0"/>
    <w:rsid w:val="00DB3181"/>
    <w:rsid w:val="00DD0E5C"/>
    <w:rsid w:val="00DE616B"/>
    <w:rsid w:val="00E017D8"/>
    <w:rsid w:val="00E11FBD"/>
    <w:rsid w:val="00E2484E"/>
    <w:rsid w:val="00E4781C"/>
    <w:rsid w:val="00E72E5E"/>
    <w:rsid w:val="00E76422"/>
    <w:rsid w:val="00E83AF6"/>
    <w:rsid w:val="00E87CF5"/>
    <w:rsid w:val="00EA34D9"/>
    <w:rsid w:val="00EC6E9C"/>
    <w:rsid w:val="00ED2D1D"/>
    <w:rsid w:val="00ED501C"/>
    <w:rsid w:val="00ED64D8"/>
    <w:rsid w:val="00F147EE"/>
    <w:rsid w:val="00F21DC0"/>
    <w:rsid w:val="00F26E00"/>
    <w:rsid w:val="00F26E13"/>
    <w:rsid w:val="00F2704E"/>
    <w:rsid w:val="00F3630A"/>
    <w:rsid w:val="00F45BFF"/>
    <w:rsid w:val="00F50E65"/>
    <w:rsid w:val="00F576E9"/>
    <w:rsid w:val="00F578AA"/>
    <w:rsid w:val="00F60712"/>
    <w:rsid w:val="00F65C29"/>
    <w:rsid w:val="00F965F6"/>
    <w:rsid w:val="00FA00AF"/>
    <w:rsid w:val="00FA4DCE"/>
    <w:rsid w:val="00FB513F"/>
    <w:rsid w:val="00FD4865"/>
    <w:rsid w:val="00FF4B84"/>
    <w:rsid w:val="0BB08962"/>
    <w:rsid w:val="0CCFAD7A"/>
    <w:rsid w:val="0F0F427D"/>
    <w:rsid w:val="12F6DE33"/>
    <w:rsid w:val="26DD80E4"/>
    <w:rsid w:val="2BAB8203"/>
    <w:rsid w:val="374D5FBB"/>
    <w:rsid w:val="41D8C51B"/>
    <w:rsid w:val="468A4F1E"/>
    <w:rsid w:val="58E2B709"/>
    <w:rsid w:val="627A2AF7"/>
    <w:rsid w:val="628923C2"/>
    <w:rsid w:val="6A6E4E27"/>
    <w:rsid w:val="6F3FD0AA"/>
    <w:rsid w:val="7772872F"/>
    <w:rsid w:val="7D324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35082B"/>
  <w14:defaultImageDpi w14:val="32767"/>
  <w15:docId w15:val="{E2BFC9B1-8096-4EDF-B575-34AF195E6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5" w:qFormat="1"/>
    <w:lsdException w:name="heading 2" w:semiHidden="1" w:uiPriority="6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0899"/>
    <w:pPr>
      <w:widowControl w:val="0"/>
      <w:autoSpaceDE w:val="0"/>
      <w:autoSpaceDN w:val="0"/>
      <w:adjustRightInd w:val="0"/>
      <w:textAlignment w:val="center"/>
    </w:pPr>
    <w:rPr>
      <w:rFonts w:ascii="Arial" w:hAnsi="Arial"/>
      <w:color w:val="000000"/>
      <w:lang w:val="en-US"/>
    </w:rPr>
  </w:style>
  <w:style w:type="paragraph" w:styleId="Heading1">
    <w:name w:val="heading 1"/>
    <w:basedOn w:val="Normal"/>
    <w:next w:val="Normal"/>
    <w:link w:val="Heading1Char"/>
    <w:uiPriority w:val="5"/>
    <w:qFormat/>
    <w:rsid w:val="009877C9"/>
    <w:pPr>
      <w:keepNext/>
      <w:keepLines/>
      <w:widowControl/>
      <w:autoSpaceDE/>
      <w:autoSpaceDN/>
      <w:adjustRightInd/>
      <w:spacing w:before="120" w:after="120" w:line="288" w:lineRule="auto"/>
      <w:textAlignment w:val="auto"/>
      <w:outlineLvl w:val="0"/>
    </w:pPr>
    <w:rPr>
      <w:rFonts w:eastAsia="Times New Roman" w:cs="Times New Roman"/>
      <w:b/>
      <w:sz w:val="36"/>
      <w:szCs w:val="20"/>
      <w:lang w:val="en-AU" w:eastAsia="en-AU"/>
    </w:rPr>
  </w:style>
  <w:style w:type="paragraph" w:styleId="Heading2">
    <w:name w:val="heading 2"/>
    <w:basedOn w:val="Normal"/>
    <w:next w:val="Normal"/>
    <w:link w:val="Heading2Char"/>
    <w:uiPriority w:val="6"/>
    <w:qFormat/>
    <w:rsid w:val="009877C9"/>
    <w:pPr>
      <w:keepNext/>
      <w:keepLines/>
      <w:widowControl/>
      <w:autoSpaceDE/>
      <w:autoSpaceDN/>
      <w:adjustRightInd/>
      <w:spacing w:before="200" w:after="120" w:line="288" w:lineRule="auto"/>
      <w:textAlignment w:val="auto"/>
      <w:outlineLvl w:val="1"/>
    </w:pPr>
    <w:rPr>
      <w:rFonts w:eastAsia="Times New Roman" w:cs="Times New Roman"/>
      <w:b/>
      <w:color w:val="auto"/>
      <w:sz w:val="32"/>
      <w:szCs w:val="20"/>
      <w:lang w:val="en-AU"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F36D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36D9"/>
  </w:style>
  <w:style w:type="paragraph" w:styleId="Footer">
    <w:name w:val="footer"/>
    <w:basedOn w:val="Normal"/>
    <w:link w:val="FooterChar"/>
    <w:uiPriority w:val="99"/>
    <w:unhideWhenUsed/>
    <w:rsid w:val="004F36D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36D9"/>
  </w:style>
  <w:style w:type="paragraph" w:customStyle="1" w:styleId="BasicParagraph">
    <w:name w:val="[Basic Paragraph]"/>
    <w:basedOn w:val="Normal"/>
    <w:uiPriority w:val="99"/>
    <w:rsid w:val="004F36D9"/>
    <w:pPr>
      <w:spacing w:line="288" w:lineRule="auto"/>
    </w:pPr>
    <w:rPr>
      <w:rFonts w:ascii="MinionPro-Regular" w:hAnsi="MinionPro-Regular" w:cs="MinionPro-Regular"/>
    </w:rPr>
  </w:style>
  <w:style w:type="paragraph" w:styleId="ListParagraph">
    <w:name w:val="List Paragraph"/>
    <w:basedOn w:val="Normal"/>
    <w:uiPriority w:val="34"/>
    <w:qFormat/>
    <w:rsid w:val="004F36D9"/>
    <w:pPr>
      <w:numPr>
        <w:numId w:val="3"/>
      </w:numPr>
      <w:contextualSpacing/>
    </w:p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F36D9"/>
  </w:style>
  <w:style w:type="character" w:customStyle="1" w:styleId="DateChar">
    <w:name w:val="Date Char"/>
    <w:basedOn w:val="DefaultParagraphFont"/>
    <w:link w:val="Date"/>
    <w:uiPriority w:val="99"/>
    <w:semiHidden/>
    <w:rsid w:val="004F36D9"/>
    <w:rPr>
      <w:rFonts w:asciiTheme="minorBidi" w:hAnsiTheme="minorBidi"/>
      <w:color w:val="000000"/>
      <w:lang w:val="en-US"/>
    </w:rPr>
  </w:style>
  <w:style w:type="paragraph" w:styleId="NoSpacing">
    <w:name w:val="No Spacing"/>
    <w:uiPriority w:val="1"/>
    <w:qFormat/>
    <w:rsid w:val="00774D65"/>
    <w:pPr>
      <w:widowControl w:val="0"/>
      <w:autoSpaceDE w:val="0"/>
      <w:autoSpaceDN w:val="0"/>
      <w:adjustRightInd w:val="0"/>
      <w:textAlignment w:val="center"/>
    </w:pPr>
    <w:rPr>
      <w:rFonts w:asciiTheme="minorBidi" w:hAnsiTheme="minorBidi"/>
      <w:color w:val="000000"/>
      <w:lang w:val="en-US"/>
    </w:rPr>
  </w:style>
  <w:style w:type="character" w:styleId="Strong">
    <w:name w:val="Strong"/>
    <w:uiPriority w:val="22"/>
    <w:qFormat/>
    <w:rsid w:val="00774D65"/>
    <w:rPr>
      <w:b/>
      <w:bCs/>
    </w:rPr>
  </w:style>
  <w:style w:type="paragraph" w:customStyle="1" w:styleId="Footercondensed">
    <w:name w:val="Footer condensed"/>
    <w:qFormat/>
    <w:rsid w:val="00D87581"/>
    <w:rPr>
      <w:rFonts w:ascii="Arial Narrow" w:hAnsi="Arial Narrow"/>
      <w:color w:val="00000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22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223C"/>
    <w:rPr>
      <w:rFonts w:ascii="Tahoma" w:hAnsi="Tahoma" w:cs="Tahoma"/>
      <w:color w:val="000000"/>
      <w:sz w:val="16"/>
      <w:szCs w:val="16"/>
      <w:lang w:val="en-US"/>
    </w:rPr>
  </w:style>
  <w:style w:type="character" w:customStyle="1" w:styleId="replaceable">
    <w:name w:val="replaceable"/>
    <w:basedOn w:val="DefaultParagraphFont"/>
    <w:rsid w:val="00FB513F"/>
  </w:style>
  <w:style w:type="paragraph" w:styleId="NormalWeb">
    <w:name w:val="Normal (Web)"/>
    <w:basedOn w:val="Normal"/>
    <w:uiPriority w:val="99"/>
    <w:rsid w:val="00FB513F"/>
    <w:pPr>
      <w:widowControl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color w:val="auto"/>
      <w:lang w:val="en-AU" w:eastAsia="en-AU"/>
    </w:rPr>
  </w:style>
  <w:style w:type="character" w:styleId="Hyperlink">
    <w:name w:val="Hyperlink"/>
    <w:basedOn w:val="DefaultParagraphFont"/>
    <w:uiPriority w:val="99"/>
    <w:unhideWhenUsed/>
    <w:rsid w:val="00D21B3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21B37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F21D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21DC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21DC0"/>
    <w:rPr>
      <w:rFonts w:asciiTheme="minorBidi" w:hAnsiTheme="minorBidi"/>
      <w:color w:val="000000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21D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21DC0"/>
    <w:rPr>
      <w:rFonts w:asciiTheme="minorBidi" w:hAnsiTheme="minorBidi"/>
      <w:b/>
      <w:bCs/>
      <w:color w:val="000000"/>
      <w:sz w:val="20"/>
      <w:szCs w:val="20"/>
      <w:lang w:val="en-US"/>
    </w:rPr>
  </w:style>
  <w:style w:type="character" w:styleId="PageNumber">
    <w:name w:val="page number"/>
    <w:basedOn w:val="DefaultParagraphFont"/>
    <w:uiPriority w:val="99"/>
    <w:semiHidden/>
    <w:unhideWhenUsed/>
    <w:rsid w:val="00CF4661"/>
  </w:style>
  <w:style w:type="character" w:customStyle="1" w:styleId="Heading1Char">
    <w:name w:val="Heading 1 Char"/>
    <w:basedOn w:val="DefaultParagraphFont"/>
    <w:link w:val="Heading1"/>
    <w:uiPriority w:val="5"/>
    <w:rsid w:val="009877C9"/>
    <w:rPr>
      <w:rFonts w:ascii="Arial" w:eastAsia="Times New Roman" w:hAnsi="Arial" w:cs="Times New Roman"/>
      <w:b/>
      <w:color w:val="000000"/>
      <w:sz w:val="36"/>
      <w:szCs w:val="20"/>
      <w:lang w:val="en-AU" w:eastAsia="en-AU"/>
    </w:rPr>
  </w:style>
  <w:style w:type="character" w:customStyle="1" w:styleId="Heading2Char">
    <w:name w:val="Heading 2 Char"/>
    <w:basedOn w:val="DefaultParagraphFont"/>
    <w:link w:val="Heading2"/>
    <w:uiPriority w:val="6"/>
    <w:rsid w:val="009877C9"/>
    <w:rPr>
      <w:rFonts w:ascii="Arial" w:eastAsia="Times New Roman" w:hAnsi="Arial" w:cs="Times New Roman"/>
      <w:b/>
      <w:sz w:val="32"/>
      <w:szCs w:val="20"/>
      <w:lang w:val="en-AU" w:eastAsia="en-AU"/>
    </w:rPr>
  </w:style>
  <w:style w:type="paragraph" w:styleId="BodyText">
    <w:name w:val="Body Text"/>
    <w:basedOn w:val="Normal"/>
    <w:link w:val="BodyTextChar"/>
    <w:uiPriority w:val="1"/>
    <w:qFormat/>
    <w:rsid w:val="0024222C"/>
    <w:pPr>
      <w:adjustRightInd/>
      <w:textAlignment w:val="auto"/>
    </w:pPr>
    <w:rPr>
      <w:rFonts w:ascii="Calibri" w:eastAsia="Calibri" w:hAnsi="Calibri" w:cs="Calibri"/>
      <w:color w:val="auto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24222C"/>
    <w:rPr>
      <w:rFonts w:ascii="Calibri" w:eastAsia="Calibri" w:hAnsi="Calibri" w:cs="Calibri"/>
      <w:lang w:val="en-US" w:eastAsia="en-US"/>
    </w:rPr>
  </w:style>
  <w:style w:type="paragraph" w:styleId="Title">
    <w:name w:val="Title"/>
    <w:basedOn w:val="Normal"/>
    <w:link w:val="TitleChar"/>
    <w:uiPriority w:val="10"/>
    <w:qFormat/>
    <w:rsid w:val="0024222C"/>
    <w:pPr>
      <w:adjustRightInd/>
      <w:spacing w:before="84"/>
      <w:ind w:left="958"/>
      <w:textAlignment w:val="auto"/>
    </w:pPr>
    <w:rPr>
      <w:rFonts w:ascii="Calibri" w:eastAsia="Calibri" w:hAnsi="Calibri" w:cs="Calibri"/>
      <w:b/>
      <w:bCs/>
      <w:color w:val="auto"/>
      <w:sz w:val="40"/>
      <w:szCs w:val="40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24222C"/>
    <w:rPr>
      <w:rFonts w:ascii="Calibri" w:eastAsia="Calibri" w:hAnsi="Calibri" w:cs="Calibri"/>
      <w:b/>
      <w:bCs/>
      <w:sz w:val="40"/>
      <w:szCs w:val="40"/>
      <w:lang w:val="en-US" w:eastAsia="en-US"/>
    </w:rPr>
  </w:style>
  <w:style w:type="table" w:styleId="TableGrid">
    <w:name w:val="Table Grid"/>
    <w:basedOn w:val="TableNormal"/>
    <w:uiPriority w:val="39"/>
    <w:rsid w:val="002422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AC6657"/>
    <w:rPr>
      <w:rFonts w:ascii="Arial" w:hAnsi="Arial"/>
      <w:color w:val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png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mailto:health@cockburn.wa.gov.au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cockburn.wa.gov.au/getattachment/5cde3501-c6fe-42e4-a02d-40739a771c0f/ECM_12844884_v1_City-of-Cockburn-Keeping-of-Animals-Local-Law-2026-Website-version-docx.aspx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cockburn.wa.gov.au/CollectionNotice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ockburn.wa.gov.au" TargetMode="External"/><Relationship Id="rId1" Type="http://schemas.openxmlformats.org/officeDocument/2006/relationships/hyperlink" Target="mailto:customer@cockburn.wa.gov.a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greenway\AppData\Local\Microsoft\Windows\Temporary%20Internet%20Files\Content.IE5\2JRN1RI5\External%20Letterhead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30523EF13D7F47940942A5C4D07FC1" ma:contentTypeVersion="18" ma:contentTypeDescription="Create a new document." ma:contentTypeScope="" ma:versionID="adc74b9c72f4fc14259a3ca9c69c5990">
  <xsd:schema xmlns:xsd="http://www.w3.org/2001/XMLSchema" xmlns:xs="http://www.w3.org/2001/XMLSchema" xmlns:p="http://schemas.microsoft.com/office/2006/metadata/properties" xmlns:ns2="c62838f6-d7c6-4a70-8cb9-d784750340f1" xmlns:ns3="6437e9d8-369c-412c-9bae-4587e72d03ed" targetNamespace="http://schemas.microsoft.com/office/2006/metadata/properties" ma:root="true" ma:fieldsID="a10066cc28e732a11e8db6db8246101a" ns2:_="" ns3:_="">
    <xsd:import namespace="c62838f6-d7c6-4a70-8cb9-d784750340f1"/>
    <xsd:import namespace="6437e9d8-369c-412c-9bae-4587e72d03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2838f6-d7c6-4a70-8cb9-d784750340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8639e090-301a-49c9-b4ec-77b1caa9da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37e9d8-369c-412c-9bae-4587e72d03e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6fd151f-c8e6-4bf3-af7c-b3642a7cb886}" ma:internalName="TaxCatchAll" ma:showField="CatchAllData" ma:web="6437e9d8-369c-412c-9bae-4587e72d03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437e9d8-369c-412c-9bae-4587e72d03ed" xsi:nil="true"/>
    <lcf76f155ced4ddcb4097134ff3c332f xmlns="c62838f6-d7c6-4a70-8cb9-d784750340f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0E82216-D37F-4480-8D90-20449B62CB6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8AC7CFF-5BF3-4039-AD63-2FA0F657642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93827C2-7E81-4B2A-89E4-44FABE9ECB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2838f6-d7c6-4a70-8cb9-d784750340f1"/>
    <ds:schemaRef ds:uri="6437e9d8-369c-412c-9bae-4587e72d03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9742042-F545-447D-B917-1B16B8568BDC}">
  <ds:schemaRefs>
    <ds:schemaRef ds:uri="http://schemas.microsoft.com/office/2006/metadata/properties"/>
    <ds:schemaRef ds:uri="http://schemas.microsoft.com/office/infopath/2007/PartnerControls"/>
    <ds:schemaRef ds:uri="6437e9d8-369c-412c-9bae-4587e72d03ed"/>
    <ds:schemaRef ds:uri="c62838f6-d7c6-4a70-8cb9-d784750340f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External Letterhead Template</Template>
  <TotalTime>3</TotalTime>
  <Pages>2</Pages>
  <Words>285</Words>
  <Characters>1615</Characters>
  <Application>Microsoft Office Word</Application>
  <DocSecurity>0</DocSecurity>
  <Lines>161</Lines>
  <Paragraphs>51</Paragraphs>
  <ScaleCrop>false</ScaleCrop>
  <Company>City of Cockburn</Company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Renae Greenway</dc:creator>
  <cp:keywords/>
  <cp:lastModifiedBy>Patricia Orr</cp:lastModifiedBy>
  <cp:revision>10</cp:revision>
  <dcterms:created xsi:type="dcterms:W3CDTF">2026-09-01T04:00:00Z</dcterms:created>
  <dcterms:modified xsi:type="dcterms:W3CDTF">2026-09-09T09:50:00Z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WDocAuthor">
    <vt:lpwstr/>
  </property>
  <property fmtid="{D5CDD505-2E9C-101B-9397-08002B2CF9AE}" pid="3" name="DWDocClass">
    <vt:lpwstr/>
  </property>
  <property fmtid="{D5CDD505-2E9C-101B-9397-08002B2CF9AE}" pid="4" name="DWDocClassId">
    <vt:lpwstr/>
  </property>
  <property fmtid="{D5CDD505-2E9C-101B-9397-08002B2CF9AE}" pid="5" name="DWDocPrecis">
    <vt:lpwstr/>
  </property>
  <property fmtid="{D5CDD505-2E9C-101B-9397-08002B2CF9AE}" pid="6" name="DWDocNo">
    <vt:lpwstr/>
  </property>
  <property fmtid="{D5CDD505-2E9C-101B-9397-08002B2CF9AE}" pid="7" name="DWDocSetID">
    <vt:lpwstr/>
  </property>
  <property fmtid="{D5CDD505-2E9C-101B-9397-08002B2CF9AE}" pid="8" name="DWDocType">
    <vt:lpwstr/>
  </property>
  <property fmtid="{D5CDD505-2E9C-101B-9397-08002B2CF9AE}" pid="9" name="DWDocVersion">
    <vt:lpwstr/>
  </property>
  <property fmtid="{D5CDD505-2E9C-101B-9397-08002B2CF9AE}" pid="10" name="ContentTypeId">
    <vt:lpwstr>0x010100E330523EF13D7F47940942A5C4D07FC1</vt:lpwstr>
  </property>
  <property fmtid="{D5CDD505-2E9C-101B-9397-08002B2CF9AE}" pid="11" name="MediaServiceImageTags">
    <vt:lpwstr/>
  </property>
</Properties>
</file>