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60323" w14:textId="1F23A95F" w:rsidR="00D65D7F" w:rsidRDefault="00D65D7F">
      <w:pPr>
        <w:rPr>
          <w:kern w:val="2"/>
          <w:lang w:val="en-AU" w:eastAsia="en-AU"/>
          <w14:ligatures w14:val="standardContextual"/>
        </w:rPr>
      </w:pPr>
      <w:r>
        <w:rPr>
          <w:b/>
          <w:bCs/>
        </w:rPr>
        <w:t>This application form is used to apply for approv</w:t>
      </w:r>
      <w:r w:rsidR="00591D29">
        <w:rPr>
          <w:b/>
          <w:bCs/>
        </w:rPr>
        <w:t xml:space="preserve">al of a </w:t>
      </w:r>
      <w:r>
        <w:rPr>
          <w:b/>
          <w:bCs/>
        </w:rPr>
        <w:t>kennel establishment</w:t>
      </w:r>
      <w:r w:rsidR="001446B3">
        <w:rPr>
          <w:b/>
          <w:bCs/>
        </w:rPr>
        <w:t xml:space="preserve"> license</w:t>
      </w:r>
      <w:r w:rsidR="006C0FD7">
        <w:rPr>
          <w:b/>
          <w:bCs/>
        </w:rPr>
        <w:t>,</w:t>
      </w:r>
      <w:r>
        <w:rPr>
          <w:b/>
          <w:bCs/>
        </w:rPr>
        <w:t xml:space="preserve"> under </w:t>
      </w:r>
      <w:r w:rsidR="00BB35FC">
        <w:rPr>
          <w:b/>
          <w:bCs/>
        </w:rPr>
        <w:t xml:space="preserve">the </w:t>
      </w:r>
      <w:hyperlink r:id="rId11" w:history="1">
        <w:r w:rsidR="00BB35FC" w:rsidRPr="0071309A">
          <w:rPr>
            <w:rStyle w:val="Hyperlink"/>
            <w:i/>
            <w:iCs/>
          </w:rPr>
          <w:t>City of Cockburn Keeping of Animals Local Law 2026</w:t>
        </w:r>
      </w:hyperlink>
      <w:r w:rsidR="00031AC8">
        <w:rPr>
          <w:b/>
          <w:bCs/>
        </w:rPr>
        <w:t>.</w:t>
      </w:r>
    </w:p>
    <w:p w14:paraId="0457EBFE" w14:textId="77777777" w:rsidR="002039F2" w:rsidRDefault="002039F2" w:rsidP="002039F2">
      <w:pPr>
        <w:rPr>
          <w:b/>
          <w:bCs/>
          <w:sz w:val="22"/>
          <w:szCs w:val="22"/>
        </w:rPr>
      </w:pPr>
    </w:p>
    <w:p w14:paraId="04286063" w14:textId="2C7631D2" w:rsidR="00F22D3D" w:rsidRDefault="00F22D3D" w:rsidP="00F22D3D">
      <w:r>
        <w:t xml:space="preserve">Submitting this form does not guarantee approval. Submit this form and all supporting documents to </w:t>
      </w:r>
      <w:hyperlink r:id="rId12" w:history="1">
        <w:r>
          <w:rPr>
            <w:rStyle w:val="Hyperlink"/>
          </w:rPr>
          <w:t>health@cockburn.wa.gov.au</w:t>
        </w:r>
      </w:hyperlink>
      <w:r>
        <w:t>.</w:t>
      </w:r>
    </w:p>
    <w:p w14:paraId="11792001" w14:textId="5FE6109C" w:rsidR="00086E1A" w:rsidRDefault="00086E1A" w:rsidP="00086E1A">
      <w:pPr>
        <w:jc w:val="right"/>
        <w:rPr>
          <w:kern w:val="2"/>
          <w:lang w:val="en-AU" w:eastAsia="en-AU"/>
          <w14:ligatures w14:val="standardContextual"/>
        </w:rPr>
      </w:pPr>
      <w:r w:rsidRPr="00086E1A">
        <w:rPr>
          <w:kern w:val="2"/>
          <w:lang w:eastAsia="en-AU"/>
          <w14:ligatures w14:val="standardContextual"/>
        </w:rPr>
        <w:t>[Clause 2.16]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44"/>
        <w:gridCol w:w="422"/>
        <w:gridCol w:w="698"/>
        <w:gridCol w:w="548"/>
        <w:gridCol w:w="2797"/>
        <w:gridCol w:w="402"/>
        <w:gridCol w:w="21"/>
        <w:gridCol w:w="1828"/>
        <w:gridCol w:w="1368"/>
      </w:tblGrid>
      <w:tr w:rsidR="00D65D7F" w14:paraId="56F1921B" w14:textId="77777777" w:rsidTr="003052CF">
        <w:tc>
          <w:tcPr>
            <w:tcW w:w="10337" w:type="dxa"/>
            <w:gridSpan w:val="1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B2AB0" w14:textId="77777777" w:rsidR="00D65D7F" w:rsidRDefault="00D65D7F">
            <w:pPr>
              <w:spacing w:line="288" w:lineRule="auto"/>
              <w:rPr>
                <w:kern w:val="2"/>
                <w:lang w:val="en-AU" w:eastAsia="en-AU"/>
                <w14:ligatures w14:val="standardContextual"/>
              </w:rPr>
            </w:pPr>
            <w:r>
              <w:rPr>
                <w:b/>
                <w:bCs/>
              </w:rPr>
              <w:t>Applicant’s Details:</w:t>
            </w:r>
          </w:p>
        </w:tc>
      </w:tr>
      <w:tr w:rsidR="00D65D7F" w14:paraId="61727AE9" w14:textId="77777777" w:rsidTr="003052CF">
        <w:trPr>
          <w:trHeight w:val="454"/>
        </w:trPr>
        <w:tc>
          <w:tcPr>
            <w:tcW w:w="225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7EEC6E" w14:textId="77777777" w:rsidR="00D65D7F" w:rsidRDefault="00D65D7F">
            <w:pPr>
              <w:spacing w:line="288" w:lineRule="auto"/>
            </w:pPr>
            <w:r>
              <w:t>Full name:</w:t>
            </w:r>
          </w:p>
        </w:tc>
        <w:tc>
          <w:tcPr>
            <w:tcW w:w="8084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40EA89" w14:textId="77777777" w:rsidR="00D65D7F" w:rsidRDefault="00D65D7F">
            <w:pPr>
              <w:spacing w:line="288" w:lineRule="auto"/>
            </w:pPr>
          </w:p>
        </w:tc>
      </w:tr>
      <w:tr w:rsidR="00D65D7F" w14:paraId="631150A3" w14:textId="77777777" w:rsidTr="003052CF">
        <w:trPr>
          <w:trHeight w:val="454"/>
        </w:trPr>
        <w:tc>
          <w:tcPr>
            <w:tcW w:w="225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E22145" w14:textId="77777777" w:rsidR="00D65D7F" w:rsidRDefault="00D65D7F">
            <w:pPr>
              <w:spacing w:line="288" w:lineRule="auto"/>
            </w:pPr>
            <w:r>
              <w:t>Postal address:</w:t>
            </w:r>
          </w:p>
        </w:tc>
        <w:tc>
          <w:tcPr>
            <w:tcW w:w="8084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235219" w14:textId="77777777" w:rsidR="00D65D7F" w:rsidRDefault="00D65D7F">
            <w:pPr>
              <w:spacing w:line="288" w:lineRule="auto"/>
            </w:pPr>
          </w:p>
        </w:tc>
      </w:tr>
      <w:tr w:rsidR="00230E23" w14:paraId="4E5571E9" w14:textId="77777777" w:rsidTr="003052CF">
        <w:trPr>
          <w:trHeight w:val="454"/>
        </w:trPr>
        <w:tc>
          <w:tcPr>
            <w:tcW w:w="267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E87120" w14:textId="78FCFDBB" w:rsidR="00230E23" w:rsidRDefault="00230E23">
            <w:pPr>
              <w:spacing w:line="288" w:lineRule="auto"/>
            </w:pPr>
            <w:r>
              <w:t>Telephone number(s):</w:t>
            </w:r>
          </w:p>
        </w:tc>
        <w:tc>
          <w:tcPr>
            <w:tcW w:w="404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3AF525" w14:textId="77777777" w:rsidR="00230E23" w:rsidRDefault="00230E23">
            <w:pPr>
              <w:spacing w:line="288" w:lineRule="auto"/>
            </w:pPr>
          </w:p>
        </w:tc>
        <w:tc>
          <w:tcPr>
            <w:tcW w:w="2251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76DB6BD2" w14:textId="4015DCBD" w:rsidR="00230E23" w:rsidRDefault="00230E23">
            <w:pPr>
              <w:spacing w:line="288" w:lineRule="auto"/>
            </w:pPr>
            <w:r w:rsidRPr="00230E23">
              <w:t>For number of dogs</w:t>
            </w:r>
            <w:r>
              <w:t>: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048A7AE" w14:textId="653BB27B" w:rsidR="00230E23" w:rsidRDefault="00230E23">
            <w:pPr>
              <w:spacing w:line="288" w:lineRule="auto"/>
            </w:pPr>
          </w:p>
        </w:tc>
      </w:tr>
      <w:tr w:rsidR="00733B71" w14:paraId="6DAE2A48" w14:textId="77777777" w:rsidTr="003052CF">
        <w:trPr>
          <w:trHeight w:val="454"/>
        </w:trPr>
        <w:tc>
          <w:tcPr>
            <w:tcW w:w="2253" w:type="dxa"/>
            <w:gridSpan w:val="2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94636E" w14:textId="0CAE81A3" w:rsidR="00733B71" w:rsidRDefault="00733B71">
            <w:pPr>
              <w:spacing w:line="288" w:lineRule="auto"/>
            </w:pPr>
            <w:r>
              <w:t>E-mail address:</w:t>
            </w:r>
          </w:p>
        </w:tc>
        <w:tc>
          <w:tcPr>
            <w:tcW w:w="8084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B74A68" w14:textId="77777777" w:rsidR="00733B71" w:rsidRDefault="00733B71">
            <w:pPr>
              <w:spacing w:line="288" w:lineRule="auto"/>
            </w:pPr>
          </w:p>
        </w:tc>
      </w:tr>
      <w:tr w:rsidR="00A95F00" w14:paraId="6EA45E08" w14:textId="77777777" w:rsidTr="003052CF">
        <w:trPr>
          <w:trHeight w:val="687"/>
        </w:trPr>
        <w:tc>
          <w:tcPr>
            <w:tcW w:w="10337" w:type="dxa"/>
            <w:gridSpan w:val="10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AF9F8" w14:textId="4E4D6B0B" w:rsidR="00A95F00" w:rsidRDefault="00A95F00" w:rsidP="00230E23">
            <w:pPr>
              <w:spacing w:line="288" w:lineRule="auto"/>
            </w:pPr>
            <w:r w:rsidRPr="00694DD8">
              <w:t xml:space="preserve">Address of premises for which kennel establishment </w:t>
            </w:r>
            <w:r w:rsidR="00230E23">
              <w:t xml:space="preserve">licence </w:t>
            </w:r>
            <w:r w:rsidRPr="00694DD8">
              <w:t>is sought (if different from above)</w:t>
            </w:r>
          </w:p>
        </w:tc>
      </w:tr>
      <w:tr w:rsidR="003052CF" w14:paraId="33A7E058" w14:textId="77777777" w:rsidTr="003052CF">
        <w:trPr>
          <w:trHeight w:val="256"/>
        </w:trPr>
        <w:tc>
          <w:tcPr>
            <w:tcW w:w="10337" w:type="dxa"/>
            <w:gridSpan w:val="10"/>
            <w:tcBorders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897706" w14:textId="77777777" w:rsidR="003052CF" w:rsidRDefault="003052CF" w:rsidP="003911B0">
            <w:pPr>
              <w:spacing w:line="288" w:lineRule="auto"/>
            </w:pPr>
          </w:p>
        </w:tc>
      </w:tr>
      <w:tr w:rsidR="007673C8" w14:paraId="3344802F" w14:textId="77777777" w:rsidTr="003052CF">
        <w:trPr>
          <w:trHeight w:val="447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0A88A" w14:textId="186FE846" w:rsidR="007673C8" w:rsidRPr="00380EE7" w:rsidRDefault="007673C8">
            <w:pPr>
              <w:spacing w:line="288" w:lineRule="auto"/>
              <w:rPr>
                <w:b/>
                <w:bCs/>
              </w:rPr>
            </w:pPr>
            <w:r w:rsidRPr="00380EE7">
              <w:rPr>
                <w:b/>
                <w:bCs/>
              </w:rPr>
              <w:t>*A</w:t>
            </w:r>
          </w:p>
        </w:tc>
        <w:tc>
          <w:tcPr>
            <w:tcW w:w="2664" w:type="dxa"/>
            <w:gridSpan w:val="3"/>
            <w:tcBorders>
              <w:top w:val="single" w:sz="8" w:space="0" w:color="auto"/>
              <w:left w:val="single" w:sz="8" w:space="0" w:color="auto"/>
            </w:tcBorders>
          </w:tcPr>
          <w:p w14:paraId="7A0E4C8F" w14:textId="4150843D" w:rsidR="007673C8" w:rsidRDefault="00A916D1" w:rsidP="00FF454B">
            <w:pPr>
              <w:spacing w:line="288" w:lineRule="auto"/>
              <w:ind w:left="131"/>
            </w:pPr>
            <w:r w:rsidRPr="00A916D1">
              <w:t>(insert name of person)</w:t>
            </w:r>
          </w:p>
        </w:tc>
        <w:tc>
          <w:tcPr>
            <w:tcW w:w="3768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3B7B3424" w14:textId="77777777" w:rsidR="007673C8" w:rsidRDefault="007673C8" w:rsidP="00FF454B">
            <w:pPr>
              <w:spacing w:line="288" w:lineRule="auto"/>
              <w:ind w:left="131"/>
            </w:pPr>
          </w:p>
        </w:tc>
        <w:tc>
          <w:tcPr>
            <w:tcW w:w="3196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39880C16" w14:textId="6DB1E376" w:rsidR="007673C8" w:rsidRDefault="00A916D1" w:rsidP="000E1074">
            <w:pPr>
              <w:spacing w:line="288" w:lineRule="auto"/>
              <w:ind w:left="131"/>
            </w:pPr>
            <w:r w:rsidRPr="00A916D1">
              <w:t xml:space="preserve">will be residing at the </w:t>
            </w:r>
          </w:p>
        </w:tc>
      </w:tr>
      <w:tr w:rsidR="007673C8" w14:paraId="23F76BDE" w14:textId="77777777" w:rsidTr="003052CF">
        <w:trPr>
          <w:trHeight w:val="447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460DF" w14:textId="77777777" w:rsidR="007673C8" w:rsidRPr="00380EE7" w:rsidRDefault="007673C8">
            <w:pPr>
              <w:spacing w:line="288" w:lineRule="auto"/>
              <w:rPr>
                <w:b/>
                <w:bCs/>
              </w:rPr>
            </w:pPr>
          </w:p>
        </w:tc>
        <w:tc>
          <w:tcPr>
            <w:tcW w:w="2664" w:type="dxa"/>
            <w:gridSpan w:val="3"/>
            <w:tcBorders>
              <w:left w:val="single" w:sz="8" w:space="0" w:color="auto"/>
              <w:bottom w:val="single" w:sz="8" w:space="0" w:color="auto"/>
            </w:tcBorders>
          </w:tcPr>
          <w:p w14:paraId="1B451591" w14:textId="5C700D7E" w:rsidR="007673C8" w:rsidRDefault="00A916D1" w:rsidP="00FF454B">
            <w:pPr>
              <w:spacing w:line="288" w:lineRule="auto"/>
              <w:ind w:left="131"/>
            </w:pPr>
            <w:r w:rsidRPr="00A916D1">
              <w:t>premises on and from</w:t>
            </w:r>
          </w:p>
        </w:tc>
        <w:tc>
          <w:tcPr>
            <w:tcW w:w="3768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14:paraId="44592B40" w14:textId="77777777" w:rsidR="007673C8" w:rsidRDefault="007673C8" w:rsidP="00FF454B">
            <w:pPr>
              <w:spacing w:line="288" w:lineRule="auto"/>
              <w:ind w:left="131"/>
            </w:pPr>
          </w:p>
        </w:tc>
        <w:tc>
          <w:tcPr>
            <w:tcW w:w="3196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5586805E" w14:textId="3C94DE41" w:rsidR="007673C8" w:rsidRDefault="00FF454B" w:rsidP="000E1074">
            <w:pPr>
              <w:ind w:left="131"/>
            </w:pPr>
            <w:r w:rsidRPr="00FF454B">
              <w:t>(insert date)</w:t>
            </w:r>
          </w:p>
        </w:tc>
      </w:tr>
      <w:tr w:rsidR="001D5D2A" w14:paraId="0E6B8389" w14:textId="77777777" w:rsidTr="003052CF">
        <w:trPr>
          <w:trHeight w:val="447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71338" w14:textId="28A3FF4D" w:rsidR="001D5D2A" w:rsidRPr="00380EE7" w:rsidRDefault="001D5D2A" w:rsidP="001D5D2A">
            <w:pPr>
              <w:spacing w:line="288" w:lineRule="auto"/>
              <w:rPr>
                <w:b/>
                <w:bCs/>
              </w:rPr>
            </w:pPr>
            <w:r w:rsidRPr="00380EE7">
              <w:rPr>
                <w:b/>
                <w:bCs/>
              </w:rPr>
              <w:t>*B</w:t>
            </w:r>
          </w:p>
        </w:tc>
        <w:tc>
          <w:tcPr>
            <w:tcW w:w="2664" w:type="dxa"/>
            <w:gridSpan w:val="3"/>
            <w:tcBorders>
              <w:top w:val="single" w:sz="8" w:space="0" w:color="auto"/>
              <w:left w:val="single" w:sz="8" w:space="0" w:color="auto"/>
            </w:tcBorders>
          </w:tcPr>
          <w:p w14:paraId="3AC90411" w14:textId="7334C619" w:rsidR="001D5D2A" w:rsidRDefault="001D5D2A" w:rsidP="001D5D2A">
            <w:pPr>
              <w:spacing w:line="288" w:lineRule="auto"/>
              <w:ind w:left="131"/>
            </w:pPr>
            <w:r w:rsidRPr="00A916D1">
              <w:t>(insert name of person)</w:t>
            </w:r>
          </w:p>
        </w:tc>
        <w:tc>
          <w:tcPr>
            <w:tcW w:w="3768" w:type="dxa"/>
            <w:gridSpan w:val="4"/>
            <w:tcBorders>
              <w:top w:val="single" w:sz="8" w:space="0" w:color="auto"/>
            </w:tcBorders>
          </w:tcPr>
          <w:p w14:paraId="4CADC6E8" w14:textId="77777777" w:rsidR="001D5D2A" w:rsidRDefault="001D5D2A" w:rsidP="001D5D2A">
            <w:pPr>
              <w:spacing w:line="288" w:lineRule="auto"/>
              <w:ind w:left="131"/>
            </w:pPr>
          </w:p>
        </w:tc>
        <w:tc>
          <w:tcPr>
            <w:tcW w:w="3196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65F1F5B1" w14:textId="6112C06B" w:rsidR="001D5D2A" w:rsidRDefault="002E7172" w:rsidP="001D5D2A">
            <w:pPr>
              <w:spacing w:line="288" w:lineRule="auto"/>
              <w:ind w:left="131"/>
            </w:pPr>
            <w:r w:rsidRPr="002E7172">
              <w:t>will be residing (sufficiently</w:t>
            </w:r>
          </w:p>
        </w:tc>
      </w:tr>
      <w:tr w:rsidR="002E7172" w14:paraId="54515739" w14:textId="77777777" w:rsidTr="003052CF">
        <w:trPr>
          <w:trHeight w:val="447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88CA4" w14:textId="77777777" w:rsidR="002E7172" w:rsidRPr="00380EE7" w:rsidRDefault="002E7172" w:rsidP="001D5D2A">
            <w:pPr>
              <w:spacing w:line="288" w:lineRule="auto"/>
              <w:rPr>
                <w:b/>
                <w:bCs/>
              </w:rPr>
            </w:pPr>
          </w:p>
        </w:tc>
        <w:tc>
          <w:tcPr>
            <w:tcW w:w="9628" w:type="dxa"/>
            <w:gridSpan w:val="9"/>
            <w:tcBorders>
              <w:left w:val="single" w:sz="8" w:space="0" w:color="auto"/>
              <w:right w:val="single" w:sz="8" w:space="0" w:color="auto"/>
            </w:tcBorders>
          </w:tcPr>
          <w:p w14:paraId="7F82B471" w14:textId="0E8E834B" w:rsidR="002E7172" w:rsidRDefault="002E7172" w:rsidP="001D5D2A">
            <w:pPr>
              <w:spacing w:line="288" w:lineRule="auto"/>
              <w:ind w:left="131"/>
            </w:pPr>
            <w:r w:rsidRPr="002E7172">
              <w:t xml:space="preserve">close to the premises </w:t>
            </w:r>
            <w:proofErr w:type="gramStart"/>
            <w:r w:rsidRPr="002E7172">
              <w:t>so as to</w:t>
            </w:r>
            <w:proofErr w:type="gramEnd"/>
            <w:r w:rsidRPr="002E7172">
              <w:t xml:space="preserve"> control the dogs and ensure their health and welfare) </w:t>
            </w:r>
          </w:p>
        </w:tc>
      </w:tr>
      <w:tr w:rsidR="00D6046E" w14:paraId="229A2576" w14:textId="77777777" w:rsidTr="003052CF">
        <w:trPr>
          <w:trHeight w:val="447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51EB" w14:textId="77777777" w:rsidR="00D6046E" w:rsidRPr="00380EE7" w:rsidRDefault="00D6046E" w:rsidP="001D5D2A">
            <w:pPr>
              <w:spacing w:line="288" w:lineRule="auto"/>
              <w:rPr>
                <w:b/>
                <w:bCs/>
              </w:rPr>
            </w:pPr>
          </w:p>
        </w:tc>
        <w:tc>
          <w:tcPr>
            <w:tcW w:w="3212" w:type="dxa"/>
            <w:gridSpan w:val="4"/>
            <w:tcBorders>
              <w:left w:val="single" w:sz="8" w:space="0" w:color="auto"/>
              <w:bottom w:val="single" w:sz="8" w:space="0" w:color="auto"/>
            </w:tcBorders>
          </w:tcPr>
          <w:p w14:paraId="608B3E74" w14:textId="77777777" w:rsidR="00D6046E" w:rsidRPr="002E7172" w:rsidRDefault="00D6046E" w:rsidP="001D5D2A">
            <w:pPr>
              <w:spacing w:line="288" w:lineRule="auto"/>
              <w:ind w:left="131"/>
            </w:pPr>
            <w:r w:rsidRPr="002E7172">
              <w:t>at—</w:t>
            </w:r>
          </w:p>
        </w:tc>
        <w:tc>
          <w:tcPr>
            <w:tcW w:w="3199" w:type="dxa"/>
            <w:gridSpan w:val="2"/>
            <w:tcBorders>
              <w:bottom w:val="single" w:sz="8" w:space="0" w:color="auto"/>
            </w:tcBorders>
          </w:tcPr>
          <w:p w14:paraId="58E7CD11" w14:textId="77777777" w:rsidR="00D6046E" w:rsidRPr="002E7172" w:rsidRDefault="00D6046E" w:rsidP="001D5D2A">
            <w:pPr>
              <w:spacing w:line="288" w:lineRule="auto"/>
              <w:ind w:left="131"/>
            </w:pPr>
          </w:p>
        </w:tc>
        <w:tc>
          <w:tcPr>
            <w:tcW w:w="3217" w:type="dxa"/>
            <w:gridSpan w:val="3"/>
            <w:tcBorders>
              <w:right w:val="single" w:sz="8" w:space="0" w:color="auto"/>
            </w:tcBorders>
          </w:tcPr>
          <w:p w14:paraId="545D83E7" w14:textId="2DCAEA57" w:rsidR="00D6046E" w:rsidRPr="002E7172" w:rsidRDefault="00D6046E" w:rsidP="001D5D2A">
            <w:pPr>
              <w:spacing w:line="288" w:lineRule="auto"/>
              <w:ind w:left="131"/>
            </w:pPr>
            <w:r>
              <w:t>(</w:t>
            </w:r>
            <w:r w:rsidRPr="00D6046E">
              <w:t>insert address of residence)</w:t>
            </w:r>
          </w:p>
        </w:tc>
      </w:tr>
      <w:tr w:rsidR="001D5D2A" w14:paraId="54F741F4" w14:textId="77777777" w:rsidTr="003052CF">
        <w:trPr>
          <w:trHeight w:val="447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A9252" w14:textId="77777777" w:rsidR="001D5D2A" w:rsidRDefault="001D5D2A" w:rsidP="001D5D2A">
            <w:pPr>
              <w:spacing w:line="288" w:lineRule="auto"/>
            </w:pPr>
          </w:p>
        </w:tc>
        <w:tc>
          <w:tcPr>
            <w:tcW w:w="2664" w:type="dxa"/>
            <w:gridSpan w:val="3"/>
            <w:tcBorders>
              <w:left w:val="single" w:sz="8" w:space="0" w:color="auto"/>
              <w:bottom w:val="single" w:sz="8" w:space="0" w:color="auto"/>
            </w:tcBorders>
          </w:tcPr>
          <w:p w14:paraId="52DC0A43" w14:textId="397A8990" w:rsidR="001D5D2A" w:rsidRDefault="00F21A86" w:rsidP="001D5D2A">
            <w:pPr>
              <w:spacing w:line="288" w:lineRule="auto"/>
              <w:ind w:left="131"/>
            </w:pPr>
            <w:r w:rsidRPr="00F21A86">
              <w:t>on and from</w:t>
            </w:r>
            <w:r>
              <w:t>:</w:t>
            </w:r>
          </w:p>
        </w:tc>
        <w:tc>
          <w:tcPr>
            <w:tcW w:w="3768" w:type="dxa"/>
            <w:gridSpan w:val="4"/>
            <w:tcBorders>
              <w:bottom w:val="single" w:sz="8" w:space="0" w:color="auto"/>
            </w:tcBorders>
          </w:tcPr>
          <w:p w14:paraId="5E828833" w14:textId="22DDFE89" w:rsidR="001D5D2A" w:rsidRDefault="001D5D2A" w:rsidP="001D5D2A">
            <w:pPr>
              <w:spacing w:line="288" w:lineRule="auto"/>
              <w:ind w:left="131"/>
            </w:pPr>
          </w:p>
        </w:tc>
        <w:tc>
          <w:tcPr>
            <w:tcW w:w="3196" w:type="dxa"/>
            <w:gridSpan w:val="2"/>
            <w:tcBorders>
              <w:bottom w:val="single" w:sz="8" w:space="0" w:color="auto"/>
              <w:right w:val="single" w:sz="8" w:space="0" w:color="auto"/>
            </w:tcBorders>
          </w:tcPr>
          <w:p w14:paraId="4DA1D864" w14:textId="59389A3E" w:rsidR="001D5D2A" w:rsidRDefault="00D045FD" w:rsidP="001D5D2A">
            <w:pPr>
              <w:spacing w:line="288" w:lineRule="auto"/>
              <w:ind w:left="131"/>
            </w:pPr>
            <w:r w:rsidRPr="00D045FD">
              <w:t>(insert date).</w:t>
            </w:r>
          </w:p>
        </w:tc>
      </w:tr>
    </w:tbl>
    <w:p w14:paraId="699B8A9D" w14:textId="77777777" w:rsidR="0024222C" w:rsidRDefault="0024222C" w:rsidP="009877C9">
      <w:pPr>
        <w:rPr>
          <w:sz w:val="18"/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9771"/>
      </w:tblGrid>
      <w:tr w:rsidR="00D65D7F" w14:paraId="3E9D63FC" w14:textId="77777777">
        <w:tc>
          <w:tcPr>
            <w:tcW w:w="104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FEB95" w14:textId="77777777" w:rsidR="00D65D7F" w:rsidRPr="00043A09" w:rsidRDefault="00D65D7F">
            <w:pPr>
              <w:spacing w:line="288" w:lineRule="auto"/>
              <w:rPr>
                <w:kern w:val="2"/>
                <w:sz w:val="22"/>
                <w:szCs w:val="22"/>
                <w:lang w:val="en-AU" w:eastAsia="en-AU"/>
                <w14:ligatures w14:val="standardContextual"/>
              </w:rPr>
            </w:pPr>
            <w:r w:rsidRPr="00043A09">
              <w:rPr>
                <w:b/>
                <w:bCs/>
                <w:sz w:val="22"/>
                <w:szCs w:val="22"/>
              </w:rPr>
              <w:t>Attached are:</w:t>
            </w:r>
          </w:p>
        </w:tc>
      </w:tr>
      <w:tr w:rsidR="00D65D7F" w14:paraId="69BB5D87" w14:textId="7777777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17E82" w14:textId="77777777" w:rsidR="00D65D7F" w:rsidRDefault="00D65D7F">
            <w:pPr>
              <w:spacing w:line="288" w:lineRule="auto"/>
            </w:pPr>
            <w:r>
              <w:t>(a)</w:t>
            </w:r>
          </w:p>
        </w:tc>
        <w:tc>
          <w:tcPr>
            <w:tcW w:w="98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F1167" w14:textId="77777777" w:rsidR="00D65D7F" w:rsidRPr="00043A09" w:rsidRDefault="00D65D7F">
            <w:pPr>
              <w:spacing w:line="288" w:lineRule="auto"/>
              <w:rPr>
                <w:sz w:val="22"/>
                <w:szCs w:val="22"/>
              </w:rPr>
            </w:pPr>
            <w:r w:rsidRPr="00043A09">
              <w:rPr>
                <w:sz w:val="22"/>
                <w:szCs w:val="22"/>
              </w:rPr>
              <w:t>details of the number of dogs proposed to be kept on the premises;</w:t>
            </w:r>
          </w:p>
        </w:tc>
      </w:tr>
      <w:tr w:rsidR="00D65D7F" w14:paraId="2B40B7FA" w14:textId="7777777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FFE53" w14:textId="77777777" w:rsidR="00D65D7F" w:rsidRDefault="00D65D7F">
            <w:pPr>
              <w:spacing w:line="288" w:lineRule="auto"/>
            </w:pPr>
            <w:r>
              <w:t>(b)</w:t>
            </w:r>
          </w:p>
        </w:tc>
        <w:tc>
          <w:tcPr>
            <w:tcW w:w="98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CA0C7" w14:textId="77777777" w:rsidR="00D65D7F" w:rsidRPr="00043A09" w:rsidRDefault="00D65D7F">
            <w:pPr>
              <w:spacing w:line="288" w:lineRule="auto"/>
              <w:rPr>
                <w:sz w:val="22"/>
                <w:szCs w:val="22"/>
              </w:rPr>
            </w:pPr>
            <w:r w:rsidRPr="00043A09">
              <w:rPr>
                <w:sz w:val="22"/>
                <w:szCs w:val="22"/>
              </w:rPr>
              <w:t>a site plan of the premises showing the location of the kennels and yards and all other buildings, structures and fences;</w:t>
            </w:r>
          </w:p>
        </w:tc>
      </w:tr>
      <w:tr w:rsidR="00D65D7F" w14:paraId="2EC181B9" w14:textId="7777777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EC8CF" w14:textId="77777777" w:rsidR="00D65D7F" w:rsidRDefault="00D65D7F">
            <w:pPr>
              <w:spacing w:line="288" w:lineRule="auto"/>
            </w:pPr>
            <w:r>
              <w:t>(c)</w:t>
            </w:r>
          </w:p>
        </w:tc>
        <w:tc>
          <w:tcPr>
            <w:tcW w:w="98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AA8FB" w14:textId="77777777" w:rsidR="00D65D7F" w:rsidRPr="00043A09" w:rsidRDefault="00D65D7F">
            <w:pPr>
              <w:spacing w:line="288" w:lineRule="auto"/>
              <w:rPr>
                <w:sz w:val="22"/>
                <w:szCs w:val="22"/>
              </w:rPr>
            </w:pPr>
            <w:r w:rsidRPr="00043A09">
              <w:rPr>
                <w:sz w:val="22"/>
                <w:szCs w:val="22"/>
              </w:rPr>
              <w:t>plans and specifications of the kennel establishment;</w:t>
            </w:r>
          </w:p>
        </w:tc>
      </w:tr>
      <w:tr w:rsidR="00D65D7F" w14:paraId="5BDEAE04" w14:textId="7777777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A5632" w14:textId="77777777" w:rsidR="00D65D7F" w:rsidRDefault="00D65D7F">
            <w:pPr>
              <w:spacing w:line="288" w:lineRule="auto"/>
            </w:pPr>
            <w:r>
              <w:t>(d)</w:t>
            </w:r>
          </w:p>
        </w:tc>
        <w:tc>
          <w:tcPr>
            <w:tcW w:w="98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99AA6" w14:textId="77777777" w:rsidR="00D65D7F" w:rsidRPr="00043A09" w:rsidRDefault="00D65D7F">
            <w:pPr>
              <w:spacing w:line="288" w:lineRule="auto"/>
              <w:rPr>
                <w:sz w:val="22"/>
                <w:szCs w:val="22"/>
              </w:rPr>
            </w:pPr>
            <w:r w:rsidRPr="00043A09">
              <w:rPr>
                <w:sz w:val="22"/>
                <w:szCs w:val="22"/>
              </w:rPr>
              <w:t xml:space="preserve">a copy of the notice of proposed use </w:t>
            </w:r>
            <w:proofErr w:type="gramStart"/>
            <w:r w:rsidRPr="00043A09">
              <w:rPr>
                <w:sz w:val="22"/>
                <w:szCs w:val="22"/>
              </w:rPr>
              <w:t>to appear</w:t>
            </w:r>
            <w:proofErr w:type="gramEnd"/>
            <w:r w:rsidRPr="00043A09">
              <w:rPr>
                <w:sz w:val="22"/>
                <w:szCs w:val="22"/>
              </w:rPr>
              <w:t xml:space="preserve"> in the newspaper, if required;</w:t>
            </w:r>
          </w:p>
        </w:tc>
      </w:tr>
      <w:tr w:rsidR="00D65D7F" w14:paraId="08F65565" w14:textId="7777777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6B5E2" w14:textId="77777777" w:rsidR="00D65D7F" w:rsidRDefault="00D65D7F">
            <w:pPr>
              <w:spacing w:line="288" w:lineRule="auto"/>
            </w:pPr>
            <w:r>
              <w:t>(e)</w:t>
            </w:r>
          </w:p>
        </w:tc>
        <w:tc>
          <w:tcPr>
            <w:tcW w:w="98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C5E31" w14:textId="77777777" w:rsidR="00D65D7F" w:rsidRPr="00043A09" w:rsidRDefault="00D65D7F">
            <w:pPr>
              <w:spacing w:line="288" w:lineRule="auto"/>
              <w:rPr>
                <w:sz w:val="22"/>
                <w:szCs w:val="22"/>
              </w:rPr>
            </w:pPr>
            <w:r w:rsidRPr="00043A09">
              <w:rPr>
                <w:sz w:val="22"/>
                <w:szCs w:val="22"/>
              </w:rPr>
              <w:t>a copy of the notice of the proposed use to be given to adjoining premises, if required;</w:t>
            </w:r>
          </w:p>
        </w:tc>
      </w:tr>
      <w:tr w:rsidR="00D65D7F" w14:paraId="00AFABCD" w14:textId="7777777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6C421" w14:textId="77777777" w:rsidR="00D65D7F" w:rsidRDefault="00D65D7F">
            <w:pPr>
              <w:spacing w:line="288" w:lineRule="auto"/>
            </w:pPr>
            <w:r>
              <w:t>(f)</w:t>
            </w:r>
          </w:p>
        </w:tc>
        <w:tc>
          <w:tcPr>
            <w:tcW w:w="98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EC524" w14:textId="04C4B87B" w:rsidR="003E60DA" w:rsidRPr="00043A09" w:rsidRDefault="00D65D7F">
            <w:pPr>
              <w:spacing w:line="288" w:lineRule="auto"/>
              <w:rPr>
                <w:sz w:val="22"/>
                <w:szCs w:val="22"/>
              </w:rPr>
            </w:pPr>
            <w:r w:rsidRPr="00043A09">
              <w:rPr>
                <w:sz w:val="22"/>
                <w:szCs w:val="22"/>
              </w:rPr>
              <w:t>written evidence that a person will reside</w:t>
            </w:r>
            <w:r w:rsidR="003E60DA" w:rsidRPr="00043A09">
              <w:rPr>
                <w:sz w:val="22"/>
                <w:szCs w:val="22"/>
              </w:rPr>
              <w:t xml:space="preserve"> – </w:t>
            </w:r>
          </w:p>
          <w:p w14:paraId="594D0AF3" w14:textId="77777777" w:rsidR="003E60DA" w:rsidRPr="00043A09" w:rsidRDefault="00D65D7F">
            <w:pPr>
              <w:pStyle w:val="ListParagraph"/>
              <w:numPr>
                <w:ilvl w:val="0"/>
                <w:numId w:val="2"/>
              </w:numPr>
              <w:spacing w:line="288" w:lineRule="auto"/>
              <w:rPr>
                <w:sz w:val="22"/>
                <w:szCs w:val="22"/>
              </w:rPr>
            </w:pPr>
            <w:r w:rsidRPr="00043A09">
              <w:rPr>
                <w:sz w:val="22"/>
                <w:szCs w:val="22"/>
              </w:rPr>
              <w:t xml:space="preserve">at the premises, or </w:t>
            </w:r>
          </w:p>
          <w:p w14:paraId="690F07EB" w14:textId="09E60B52" w:rsidR="00D65D7F" w:rsidRPr="00043A09" w:rsidRDefault="00D65D7F">
            <w:pPr>
              <w:pStyle w:val="ListParagraph"/>
              <w:numPr>
                <w:ilvl w:val="0"/>
                <w:numId w:val="2"/>
              </w:numPr>
              <w:spacing w:line="288" w:lineRule="auto"/>
              <w:rPr>
                <w:sz w:val="22"/>
                <w:szCs w:val="22"/>
              </w:rPr>
            </w:pPr>
            <w:r w:rsidRPr="00043A09">
              <w:rPr>
                <w:sz w:val="22"/>
                <w:szCs w:val="22"/>
              </w:rPr>
              <w:t xml:space="preserve">sufficiently close to the premises, </w:t>
            </w:r>
            <w:proofErr w:type="gramStart"/>
            <w:r w:rsidRPr="00043A09">
              <w:rPr>
                <w:sz w:val="22"/>
                <w:szCs w:val="22"/>
              </w:rPr>
              <w:t>so as to</w:t>
            </w:r>
            <w:proofErr w:type="gramEnd"/>
            <w:r w:rsidRPr="00043A09">
              <w:rPr>
                <w:sz w:val="22"/>
                <w:szCs w:val="22"/>
              </w:rPr>
              <w:t xml:space="preserve"> control the dogs and ensure their health and welfare;</w:t>
            </w:r>
          </w:p>
        </w:tc>
      </w:tr>
      <w:tr w:rsidR="00D65D7F" w14:paraId="0228AE73" w14:textId="7777777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E7A63" w14:textId="77777777" w:rsidR="00D65D7F" w:rsidRDefault="00D65D7F">
            <w:pPr>
              <w:spacing w:line="288" w:lineRule="auto"/>
            </w:pPr>
            <w:r>
              <w:t>(g)</w:t>
            </w:r>
          </w:p>
        </w:tc>
        <w:tc>
          <w:tcPr>
            <w:tcW w:w="98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A1A88" w14:textId="01D06FAF" w:rsidR="00D65D7F" w:rsidRPr="00043A09" w:rsidRDefault="00D65D7F" w:rsidP="00D045FD">
            <w:pPr>
              <w:spacing w:line="288" w:lineRule="auto"/>
              <w:rPr>
                <w:sz w:val="22"/>
                <w:szCs w:val="22"/>
              </w:rPr>
            </w:pPr>
            <w:r w:rsidRPr="00043A09">
              <w:rPr>
                <w:sz w:val="22"/>
                <w:szCs w:val="22"/>
              </w:rPr>
              <w:t xml:space="preserve">if the person in paragraph (f) is not the applicant, written evidence that a person will </w:t>
            </w:r>
            <w:proofErr w:type="gramStart"/>
            <w:r w:rsidRPr="00043A09">
              <w:rPr>
                <w:sz w:val="22"/>
                <w:szCs w:val="22"/>
              </w:rPr>
              <w:t>be in charge of</w:t>
            </w:r>
            <w:proofErr w:type="gramEnd"/>
            <w:r w:rsidRPr="00043A09">
              <w:rPr>
                <w:sz w:val="22"/>
                <w:szCs w:val="22"/>
              </w:rPr>
              <w:t xml:space="preserve"> the dogs;</w:t>
            </w:r>
          </w:p>
        </w:tc>
      </w:tr>
      <w:tr w:rsidR="00D65D7F" w14:paraId="1C03F015" w14:textId="7777777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9197D" w14:textId="77777777" w:rsidR="00D65D7F" w:rsidRDefault="00D65D7F">
            <w:pPr>
              <w:spacing w:line="288" w:lineRule="auto"/>
            </w:pPr>
            <w:r>
              <w:t>(h)</w:t>
            </w:r>
          </w:p>
        </w:tc>
        <w:tc>
          <w:tcPr>
            <w:tcW w:w="98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3B497" w14:textId="77777777" w:rsidR="00D65D7F" w:rsidRPr="00043A09" w:rsidRDefault="00D65D7F">
            <w:pPr>
              <w:spacing w:line="288" w:lineRule="auto"/>
              <w:rPr>
                <w:sz w:val="22"/>
                <w:szCs w:val="22"/>
              </w:rPr>
            </w:pPr>
            <w:r w:rsidRPr="00043A09">
              <w:rPr>
                <w:sz w:val="22"/>
                <w:szCs w:val="22"/>
              </w:rPr>
              <w:t xml:space="preserve">a report of an acoustic consultant verifying that the various plant, machinery and operational noise levels, including noise from dogs, would comply with the </w:t>
            </w:r>
            <w:r w:rsidRPr="00043A09">
              <w:rPr>
                <w:i/>
                <w:iCs/>
                <w:sz w:val="22"/>
                <w:szCs w:val="22"/>
              </w:rPr>
              <w:t xml:space="preserve">Environmental Protection (Noise) </w:t>
            </w:r>
            <w:r w:rsidRPr="00043A09">
              <w:rPr>
                <w:i/>
                <w:iCs/>
                <w:sz w:val="22"/>
                <w:szCs w:val="22"/>
              </w:rPr>
              <w:lastRenderedPageBreak/>
              <w:t xml:space="preserve">Regulations 1997 </w:t>
            </w:r>
            <w:r w:rsidRPr="00043A09">
              <w:rPr>
                <w:sz w:val="22"/>
                <w:szCs w:val="22"/>
              </w:rPr>
              <w:t>or their equivalent in force from time to time;</w:t>
            </w:r>
          </w:p>
        </w:tc>
      </w:tr>
      <w:tr w:rsidR="00D65D7F" w14:paraId="3860BE03" w14:textId="77777777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E0668" w14:textId="77777777" w:rsidR="00D65D7F" w:rsidRDefault="00D65D7F">
            <w:pPr>
              <w:spacing w:line="288" w:lineRule="auto"/>
            </w:pPr>
            <w:r>
              <w:lastRenderedPageBreak/>
              <w:t>(</w:t>
            </w:r>
            <w:proofErr w:type="spellStart"/>
            <w:r>
              <w:t>i</w:t>
            </w:r>
            <w:proofErr w:type="spellEnd"/>
            <w:r>
              <w:t>)</w:t>
            </w:r>
          </w:p>
        </w:tc>
        <w:tc>
          <w:tcPr>
            <w:tcW w:w="98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8A723" w14:textId="0947AB94" w:rsidR="00D65D7F" w:rsidRPr="00043A09" w:rsidRDefault="00D65D7F" w:rsidP="002E2F23">
            <w:pPr>
              <w:spacing w:line="288" w:lineRule="auto"/>
              <w:rPr>
                <w:sz w:val="22"/>
                <w:szCs w:val="22"/>
              </w:rPr>
            </w:pPr>
            <w:r w:rsidRPr="00043A09">
              <w:rPr>
                <w:sz w:val="22"/>
                <w:szCs w:val="22"/>
              </w:rPr>
              <w:t>a copy of the planning approval granted by the local government under its local planning scheme in respect of the kennel establishment.</w:t>
            </w:r>
          </w:p>
        </w:tc>
      </w:tr>
    </w:tbl>
    <w:p w14:paraId="52445CB5" w14:textId="1E526E16" w:rsidR="00D65D7F" w:rsidRDefault="002E2F23">
      <w:pPr>
        <w:rPr>
          <w:kern w:val="2"/>
          <w:lang w:val="en-AU" w:eastAsia="en-AU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735E35" wp14:editId="354D7A56">
                <wp:simplePos x="0" y="0"/>
                <wp:positionH relativeFrom="margin">
                  <wp:posOffset>-48895</wp:posOffset>
                </wp:positionH>
                <wp:positionV relativeFrom="paragraph">
                  <wp:posOffset>65405</wp:posOffset>
                </wp:positionV>
                <wp:extent cx="6867525" cy="2438400"/>
                <wp:effectExtent l="0" t="0" r="9525" b="0"/>
                <wp:wrapTopAndBottom/>
                <wp:docPr id="21144818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525" cy="2438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274CE" w14:textId="77777777" w:rsidR="00BB35FC" w:rsidRDefault="00BB35FC" w:rsidP="00BB35FC">
                            <w:pPr>
                              <w:rPr>
                                <w:kern w:val="2"/>
                                <w:lang w:val="en-AU" w:eastAsia="en-AU"/>
                                <w14:ligatures w14:val="standardContextual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Declaration:</w:t>
                            </w:r>
                          </w:p>
                          <w:p w14:paraId="47B7D87B" w14:textId="59C87111" w:rsidR="00BB35FC" w:rsidRDefault="00BB35FC" w:rsidP="00BB35FC">
                            <w:r>
                              <w:t xml:space="preserve">I confirm that I have read and agree to comply with the </w:t>
                            </w:r>
                            <w:hyperlink r:id="rId13" w:history="1">
                              <w:r w:rsidRPr="00DE3B69">
                                <w:rPr>
                                  <w:rStyle w:val="Hyperlink"/>
                                </w:rPr>
                                <w:t>Standards and Guidelines for the Health and Welfare of Dogs in Western Australia</w:t>
                              </w:r>
                            </w:hyperlink>
                            <w:r>
                              <w:t xml:space="preserve"> published by the Western Australian Government in</w:t>
                            </w:r>
                            <w:r w:rsidR="002D261A">
                              <w:t xml:space="preserve"> </w:t>
                            </w:r>
                            <w:r>
                              <w:t>regard to the keeping of dogs at the proposed kennel establishment.</w:t>
                            </w:r>
                          </w:p>
                          <w:p w14:paraId="72F8B1C2" w14:textId="77777777" w:rsidR="00BB35FC" w:rsidRDefault="00BB35FC" w:rsidP="00BB35FC"/>
                          <w:p w14:paraId="588D1DBA" w14:textId="77777777" w:rsidR="00D25611" w:rsidRDefault="00D25611" w:rsidP="00BB35FC"/>
                          <w:p w14:paraId="6774AC87" w14:textId="49CD54B6" w:rsidR="00D65D7F" w:rsidRDefault="00BB35FC" w:rsidP="00BB35FC">
                            <w:r>
                              <w:t>Signature of applicant(s): _______________________________      Date: _________________</w:t>
                            </w:r>
                          </w:p>
                          <w:p w14:paraId="2B82B496" w14:textId="77777777" w:rsidR="002D261A" w:rsidRDefault="002D261A" w:rsidP="002D261A">
                            <w:r>
                              <w:rPr>
                                <w:b/>
                                <w:bCs/>
                              </w:rPr>
                              <w:t>Notes –</w:t>
                            </w:r>
                            <w:r>
                              <w:t xml:space="preserve"> </w:t>
                            </w:r>
                          </w:p>
                          <w:p w14:paraId="25F3B434" w14:textId="77777777" w:rsidR="002D261A" w:rsidRDefault="002D261A" w:rsidP="002D261A">
                            <w:r>
                              <w:t xml:space="preserve">(1) A licence, if issued, will have effect for a period of 12 months under section 27(5) of the Dog Act 1976 unless it is cancelled. </w:t>
                            </w:r>
                          </w:p>
                          <w:p w14:paraId="7DF4818A" w14:textId="50569DE1" w:rsidR="002D261A" w:rsidRDefault="002D261A" w:rsidP="002D261A">
                            <w:r>
                              <w:t>(2) A person who is aggrieved by the conditions imposed in relation to a licence or by the refusal to grant a licence or by the revocation of a licence or by the refusal to approve the transfer of a licence, may apply to the State Administrative Tribunal for a review of the decision.</w:t>
                            </w:r>
                          </w:p>
                          <w:p w14:paraId="6FE34C56" w14:textId="77777777" w:rsidR="002D261A" w:rsidRDefault="002D261A" w:rsidP="00BB35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35E35" id="Rectangle 2" o:spid="_x0000_s1026" style="position:absolute;margin-left:-3.85pt;margin-top:5.15pt;width:540.75pt;height:192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" fillcolor="#fbe4d5 [661]" stroked="f" strokeweight="1pt">
                <v:textbox>
                  <w:txbxContent>
                    <w:p w14:paraId="413274CE" w14:textId="77777777" w:rsidR="00BB35FC" w:rsidRDefault="00BB35FC" w:rsidP="00BB35FC">
                      <w:pPr>
                        <w:rPr>
                          <w:kern w:val="2"/>
                          <w:lang w:val="en-AU" w:eastAsia="en-AU"/>
                          <w14:ligatures w14:val="standardContextual"/>
                        </w:rPr>
                      </w:pPr>
                      <w:r>
                        <w:rPr>
                          <w:b/>
                          <w:bCs/>
                        </w:rPr>
                        <w:t>Declaration:</w:t>
                      </w:r>
                    </w:p>
                    <w:p w14:paraId="47B7D87B" w14:textId="59C87111" w:rsidR="00BB35FC" w:rsidRDefault="00BB35FC" w:rsidP="00BB35FC">
                      <w:r>
                        <w:t xml:space="preserve">I confirm that I have read and agree to comply with the </w:t>
                      </w:r>
                      <w:hyperlink r:id="rId14" w:history="1">
                        <w:r w:rsidRPr="00DE3B69">
                          <w:rPr>
                            <w:rStyle w:val="Hyperlink"/>
                          </w:rPr>
                          <w:t>Standards and Guidelines for the Health and Welfare of Dogs in Western Australia</w:t>
                        </w:r>
                      </w:hyperlink>
                      <w:r>
                        <w:t xml:space="preserve"> published by the Western Australian Government </w:t>
                      </w:r>
                      <w:proofErr w:type="gramStart"/>
                      <w:r>
                        <w:t>in</w:t>
                      </w:r>
                      <w:r w:rsidR="002D261A">
                        <w:t xml:space="preserve"> </w:t>
                      </w:r>
                      <w:r>
                        <w:t>regard to</w:t>
                      </w:r>
                      <w:proofErr w:type="gramEnd"/>
                      <w:r>
                        <w:t xml:space="preserve"> the keeping of dogs at the proposed kennel establishment.</w:t>
                      </w:r>
                    </w:p>
                    <w:p w14:paraId="72F8B1C2" w14:textId="77777777" w:rsidR="00BB35FC" w:rsidRDefault="00BB35FC" w:rsidP="00BB35FC"/>
                    <w:p w14:paraId="588D1DBA" w14:textId="77777777" w:rsidR="00D25611" w:rsidRDefault="00D25611" w:rsidP="00BB35FC"/>
                    <w:p w14:paraId="6774AC87" w14:textId="49CD54B6" w:rsidR="00D65D7F" w:rsidRDefault="00BB35FC" w:rsidP="00BB35FC">
                      <w:r>
                        <w:t>Signature of applicant(s): _______________________________      Date: _________________</w:t>
                      </w:r>
                    </w:p>
                    <w:p w14:paraId="2B82B496" w14:textId="77777777" w:rsidR="002D261A" w:rsidRDefault="002D261A" w:rsidP="002D261A">
                      <w:r>
                        <w:rPr>
                          <w:b/>
                          <w:bCs/>
                        </w:rPr>
                        <w:t>Notes –</w:t>
                      </w:r>
                      <w:r>
                        <w:t xml:space="preserve"> </w:t>
                      </w:r>
                    </w:p>
                    <w:p w14:paraId="25F3B434" w14:textId="77777777" w:rsidR="002D261A" w:rsidRDefault="002D261A" w:rsidP="002D261A">
                      <w:r>
                        <w:t xml:space="preserve">(1) A licence, if issued, will have effect for a period of 12 months under section 27(5) of the Dog Act 1976 unless it is cancelled. </w:t>
                      </w:r>
                    </w:p>
                    <w:p w14:paraId="7DF4818A" w14:textId="50569DE1" w:rsidR="002D261A" w:rsidRDefault="002D261A" w:rsidP="002D261A">
                      <w:r>
                        <w:t>(2) A person who is aggrieved by the conditions imposed in relation to a licence or by the refusal to grant a licence or by the revocation of a licence or by the refusal to approve the transfer of a licence, may apply to the State Administrative Tribunal for a review of the decision.</w:t>
                      </w:r>
                    </w:p>
                    <w:p w14:paraId="6FE34C56" w14:textId="77777777" w:rsidR="002D261A" w:rsidRDefault="002D261A" w:rsidP="00BB35FC"/>
                  </w:txbxContent>
                </v:textbox>
                <w10:wrap type="topAndBottom" anchorx="margin"/>
              </v:rect>
            </w:pict>
          </mc:Fallback>
        </mc:AlternateContent>
      </w:r>
    </w:p>
    <w:p w14:paraId="1A42F5A6" w14:textId="77777777" w:rsidR="00F14EA6" w:rsidRDefault="00F14EA6" w:rsidP="00F14EA6">
      <w:pPr>
        <w:rPr>
          <w:kern w:val="2"/>
          <w:lang w:val="en-AU" w:eastAsia="en-AU"/>
          <w14:ligatures w14:val="standardContextu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2"/>
        <w:gridCol w:w="699"/>
        <w:gridCol w:w="140"/>
        <w:gridCol w:w="419"/>
        <w:gridCol w:w="1819"/>
        <w:gridCol w:w="1134"/>
        <w:gridCol w:w="1674"/>
        <w:gridCol w:w="2200"/>
      </w:tblGrid>
      <w:tr w:rsidR="00F14EA6" w14:paraId="68945A98" w14:textId="77777777" w:rsidTr="00AE0172">
        <w:tc>
          <w:tcPr>
            <w:tcW w:w="10456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6B2C1" w14:textId="05ED0B84" w:rsidR="00F14EA6" w:rsidRDefault="002653F5" w:rsidP="00AE0172">
            <w:pPr>
              <w:spacing w:line="288" w:lineRule="auto"/>
              <w:rPr>
                <w:kern w:val="2"/>
                <w:lang w:val="en-AU" w:eastAsia="en-AU"/>
                <w14:ligatures w14:val="standardContextual"/>
              </w:rPr>
            </w:pPr>
            <w:r>
              <w:rPr>
                <w:noProof/>
                <w:kern w:val="2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37254C90" wp14:editId="021B02BC">
                      <wp:simplePos x="0" y="0"/>
                      <wp:positionH relativeFrom="column">
                        <wp:posOffset>2177</wp:posOffset>
                      </wp:positionH>
                      <wp:positionV relativeFrom="paragraph">
                        <wp:posOffset>363</wp:posOffset>
                      </wp:positionV>
                      <wp:extent cx="6697980" cy="2133600"/>
                      <wp:effectExtent l="0" t="0" r="7620" b="0"/>
                      <wp:wrapNone/>
                      <wp:docPr id="232947927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97980" cy="2133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30D8F8" id="Rectangle 2" o:spid="_x0000_s1026" style="position:absolute;margin-left:.15pt;margin-top:.05pt;width:527.4pt;height:168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" fillcolor="#e7e6e6 [3214]" stroked="f" strokeweight="1pt"/>
                  </w:pict>
                </mc:Fallback>
              </mc:AlternateContent>
            </w:r>
            <w:r w:rsidR="00F14EA6">
              <w:rPr>
                <w:b/>
                <w:bCs/>
              </w:rPr>
              <w:t>OFFICE USE ONLY</w:t>
            </w:r>
          </w:p>
        </w:tc>
      </w:tr>
      <w:tr w:rsidR="00F14EA6" w14:paraId="22FE4D90" w14:textId="77777777" w:rsidTr="00AE0172">
        <w:trPr>
          <w:trHeight w:val="454"/>
        </w:trPr>
        <w:tc>
          <w:tcPr>
            <w:tcW w:w="226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647A2C" w14:textId="77777777" w:rsidR="00F14EA6" w:rsidRDefault="00F14EA6" w:rsidP="00AE0172">
            <w:pPr>
              <w:spacing w:line="288" w:lineRule="auto"/>
            </w:pPr>
            <w:r>
              <w:t>Approved:</w:t>
            </w:r>
          </w:p>
        </w:tc>
        <w:tc>
          <w:tcPr>
            <w:tcW w:w="3119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AFB49E" w14:textId="77777777" w:rsidR="00F14EA6" w:rsidRDefault="00F14EA6" w:rsidP="00AE0172">
            <w:pPr>
              <w:spacing w:line="288" w:lineRule="auto"/>
            </w:pPr>
            <w:r>
              <w:t>Yes / No</w:t>
            </w:r>
          </w:p>
        </w:tc>
        <w:tc>
          <w:tcPr>
            <w:tcW w:w="28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B0C193" w14:textId="77777777" w:rsidR="00F14EA6" w:rsidRDefault="00F14EA6" w:rsidP="00AE0172">
            <w:pPr>
              <w:spacing w:line="288" w:lineRule="auto"/>
            </w:pPr>
            <w:r>
              <w:t>Date: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FF1CBD" w14:textId="77777777" w:rsidR="00F14EA6" w:rsidRDefault="00F14EA6" w:rsidP="00AE0172">
            <w:pPr>
              <w:spacing w:line="288" w:lineRule="auto"/>
            </w:pPr>
          </w:p>
        </w:tc>
      </w:tr>
      <w:tr w:rsidR="00F14EA6" w14:paraId="4A43387F" w14:textId="77777777" w:rsidTr="00AE0172">
        <w:trPr>
          <w:trHeight w:val="454"/>
        </w:trPr>
        <w:tc>
          <w:tcPr>
            <w:tcW w:w="31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F24B0E" w14:textId="77777777" w:rsidR="00F14EA6" w:rsidRDefault="00F14EA6" w:rsidP="00AE0172">
            <w:pPr>
              <w:spacing w:line="288" w:lineRule="auto"/>
            </w:pPr>
            <w:r>
              <w:t>Conditions, if applicable:</w:t>
            </w:r>
          </w:p>
        </w:tc>
        <w:tc>
          <w:tcPr>
            <w:tcW w:w="733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362556" w14:textId="77777777" w:rsidR="00F14EA6" w:rsidRDefault="00F14EA6" w:rsidP="00AE0172">
            <w:pPr>
              <w:spacing w:line="288" w:lineRule="auto"/>
            </w:pPr>
          </w:p>
        </w:tc>
      </w:tr>
      <w:tr w:rsidR="00F14EA6" w14:paraId="073C1633" w14:textId="77777777" w:rsidTr="00AE0172">
        <w:trPr>
          <w:trHeight w:val="454"/>
        </w:trPr>
        <w:tc>
          <w:tcPr>
            <w:tcW w:w="31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DB3B54" w14:textId="77777777" w:rsidR="00F14EA6" w:rsidRDefault="00F14EA6" w:rsidP="00AE0172">
            <w:pPr>
              <w:spacing w:line="288" w:lineRule="auto"/>
            </w:pPr>
            <w:r>
              <w:t>If not approved, reason(s):</w:t>
            </w:r>
          </w:p>
        </w:tc>
        <w:tc>
          <w:tcPr>
            <w:tcW w:w="7337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7FBB2A" w14:textId="77777777" w:rsidR="00F14EA6" w:rsidRDefault="00F14EA6" w:rsidP="00AE0172">
            <w:pPr>
              <w:spacing w:line="288" w:lineRule="auto"/>
            </w:pPr>
          </w:p>
        </w:tc>
      </w:tr>
      <w:tr w:rsidR="00F14EA6" w14:paraId="1BEA3D89" w14:textId="77777777" w:rsidTr="00AE0172">
        <w:trPr>
          <w:trHeight w:val="454"/>
        </w:trPr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2C5122" w14:textId="77777777" w:rsidR="00F14EA6" w:rsidRDefault="00F14EA6" w:rsidP="00AE0172">
            <w:pPr>
              <w:spacing w:line="288" w:lineRule="auto"/>
            </w:pPr>
            <w:r>
              <w:t xml:space="preserve">Title of </w:t>
            </w:r>
            <w:proofErr w:type="spellStart"/>
            <w:r>
              <w:t>authorised</w:t>
            </w:r>
            <w:proofErr w:type="spellEnd"/>
            <w:r>
              <w:t xml:space="preserve"> officer: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315E70" w14:textId="77777777" w:rsidR="00F14EA6" w:rsidRDefault="00F14EA6" w:rsidP="00AE0172">
            <w:pPr>
              <w:spacing w:line="288" w:lineRule="auto"/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00EDC5" w14:textId="77777777" w:rsidR="00F14EA6" w:rsidRDefault="00F14EA6" w:rsidP="00AE0172">
            <w:pPr>
              <w:spacing w:line="288" w:lineRule="auto"/>
            </w:pPr>
            <w:r>
              <w:t>Name: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AE5470" w14:textId="77777777" w:rsidR="00F14EA6" w:rsidRDefault="00F14EA6" w:rsidP="00AE0172">
            <w:pPr>
              <w:spacing w:line="288" w:lineRule="auto"/>
            </w:pPr>
          </w:p>
        </w:tc>
      </w:tr>
      <w:tr w:rsidR="00F14EA6" w14:paraId="65B3468B" w14:textId="77777777" w:rsidTr="00AE0172">
        <w:trPr>
          <w:trHeight w:val="454"/>
        </w:trPr>
        <w:tc>
          <w:tcPr>
            <w:tcW w:w="3544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476A05" w14:textId="77777777" w:rsidR="00F14EA6" w:rsidRDefault="00F14EA6" w:rsidP="00AE0172">
            <w:pPr>
              <w:spacing w:line="288" w:lineRule="auto"/>
            </w:pPr>
            <w:r>
              <w:t xml:space="preserve">Signature of </w:t>
            </w:r>
            <w:proofErr w:type="spellStart"/>
            <w:r>
              <w:t>authorised</w:t>
            </w:r>
            <w:proofErr w:type="spellEnd"/>
            <w:r>
              <w:t xml:space="preserve"> officer: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BAEC9A" w14:textId="77777777" w:rsidR="00F14EA6" w:rsidRDefault="00F14EA6" w:rsidP="00AE0172">
            <w:pPr>
              <w:spacing w:line="288" w:lineRule="auto"/>
            </w:pPr>
          </w:p>
        </w:tc>
        <w:tc>
          <w:tcPr>
            <w:tcW w:w="28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139EEC" w14:textId="77777777" w:rsidR="00F14EA6" w:rsidRDefault="00F14EA6" w:rsidP="00AE0172">
            <w:pPr>
              <w:spacing w:line="288" w:lineRule="auto"/>
            </w:pPr>
            <w:r>
              <w:t>Applicant advised date: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C48872" w14:textId="77777777" w:rsidR="00F14EA6" w:rsidRDefault="00F14EA6" w:rsidP="00AE0172">
            <w:pPr>
              <w:spacing w:line="288" w:lineRule="auto"/>
            </w:pPr>
          </w:p>
        </w:tc>
      </w:tr>
      <w:tr w:rsidR="00F14EA6" w14:paraId="05F1DAA8" w14:textId="77777777" w:rsidTr="00AE0172">
        <w:trPr>
          <w:trHeight w:val="454"/>
        </w:trPr>
        <w:tc>
          <w:tcPr>
            <w:tcW w:w="29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A62720" w14:textId="77777777" w:rsidR="00F14EA6" w:rsidRDefault="00F14EA6" w:rsidP="00AE0172">
            <w:pPr>
              <w:spacing w:line="288" w:lineRule="auto"/>
            </w:pPr>
            <w:r>
              <w:t>Application fee paid on:</w:t>
            </w:r>
          </w:p>
        </w:tc>
        <w:tc>
          <w:tcPr>
            <w:tcW w:w="7479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37CE4A" w14:textId="77777777" w:rsidR="00F14EA6" w:rsidRDefault="00F14EA6" w:rsidP="00AE0172">
            <w:pPr>
              <w:spacing w:line="288" w:lineRule="auto"/>
            </w:pPr>
          </w:p>
        </w:tc>
      </w:tr>
    </w:tbl>
    <w:p w14:paraId="2A5E167B" w14:textId="77777777" w:rsidR="00F14EA6" w:rsidRDefault="00F14EA6" w:rsidP="00F14EA6">
      <w:pPr>
        <w:rPr>
          <w:kern w:val="2"/>
          <w:lang w:val="en-AU" w:eastAsia="en-AU"/>
          <w14:ligatures w14:val="standardContextual"/>
        </w:rPr>
      </w:pPr>
    </w:p>
    <w:p w14:paraId="77B77387" w14:textId="2A881FD0" w:rsidR="00D65D7F" w:rsidRDefault="00D65D7F">
      <w:pPr>
        <w:rPr>
          <w:kern w:val="2"/>
          <w:lang w:val="en-AU" w:eastAsia="en-AU"/>
          <w14:ligatures w14:val="standardContextual"/>
        </w:rPr>
      </w:pPr>
    </w:p>
    <w:p w14:paraId="1BD26231" w14:textId="67FA3B82" w:rsidR="00AC6657" w:rsidRPr="002039F2" w:rsidRDefault="00AC6657" w:rsidP="00AC6657">
      <w:pPr>
        <w:rPr>
          <w:b/>
          <w:bCs/>
        </w:rPr>
      </w:pPr>
      <w:r w:rsidRPr="002039F2">
        <w:rPr>
          <w:b/>
          <w:bCs/>
        </w:rPr>
        <w:t xml:space="preserve">Privacy Notice </w:t>
      </w:r>
    </w:p>
    <w:p w14:paraId="35B3877C" w14:textId="6CF35445" w:rsidR="00D65D7F" w:rsidRPr="002039F2" w:rsidRDefault="00AC6657">
      <w:pPr>
        <w:rPr>
          <w:sz w:val="28"/>
          <w:szCs w:val="28"/>
        </w:rPr>
      </w:pPr>
      <w:r w:rsidRPr="002039F2">
        <w:t xml:space="preserve">Under the PRIS Act 2024 and the City’s Privacy Management Policy we have obligations in relation to how we collect, store, use and access your personal information. For details visit </w:t>
      </w:r>
      <w:hyperlink r:id="rId15" w:history="1">
        <w:r w:rsidRPr="002039F2">
          <w:rPr>
            <w:rStyle w:val="Hyperlink"/>
          </w:rPr>
          <w:t>www.cockburn.wa.gov.au/CollectionNotice</w:t>
        </w:r>
      </w:hyperlink>
      <w:r w:rsidRPr="002039F2">
        <w:t xml:space="preserve"> </w:t>
      </w:r>
    </w:p>
    <w:sectPr w:rsidR="00D65D7F" w:rsidRPr="002039F2" w:rsidSect="008F1D12"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720" w:right="843" w:bottom="720" w:left="720" w:header="1134" w:footer="1134" w:gutter="0"/>
      <w:cols w:space="708"/>
      <w:titlePg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92E37" w14:textId="77777777" w:rsidR="00561C06" w:rsidRDefault="00561C06" w:rsidP="004F36D9">
      <w:r>
        <w:separator/>
      </w:r>
    </w:p>
  </w:endnote>
  <w:endnote w:type="continuationSeparator" w:id="0">
    <w:p w14:paraId="7C77F3A4" w14:textId="77777777" w:rsidR="00561C06" w:rsidRDefault="00561C06" w:rsidP="004F3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00"/>
    <w:family w:val="roman"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78446611"/>
      <w:docPartObj>
        <w:docPartGallery w:val="Page Numbers (Bottom of Page)"/>
        <w:docPartUnique/>
      </w:docPartObj>
    </w:sdtPr>
    <w:sdtContent>
      <w:p w14:paraId="1B320887" w14:textId="1B847F07" w:rsidR="00CF4661" w:rsidRDefault="00CF4661" w:rsidP="004C421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A362EC" w14:textId="77777777" w:rsidR="00CF4661" w:rsidRDefault="00CF4661" w:rsidP="00CF46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26958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3E39BF8" w14:textId="5A19B67D" w:rsidR="007B3D08" w:rsidRDefault="00F578AA" w:rsidP="00F578AA">
            <w:pPr>
              <w:pStyle w:val="Footer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7EF5EAF" wp14:editId="20E91E9F">
                  <wp:simplePos x="0" y="0"/>
                  <wp:positionH relativeFrom="page">
                    <wp:align>right</wp:align>
                  </wp:positionH>
                  <wp:positionV relativeFrom="paragraph">
                    <wp:posOffset>136525</wp:posOffset>
                  </wp:positionV>
                  <wp:extent cx="7860030" cy="986790"/>
                  <wp:effectExtent l="0" t="0" r="7620" b="3810"/>
                  <wp:wrapNone/>
                  <wp:docPr id="980071900" name="Picture 14996864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9686498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0030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3D08" w:rsidRPr="007B3D08">
              <w:rPr>
                <w:rFonts w:cs="Arial"/>
                <w:sz w:val="22"/>
                <w:szCs w:val="22"/>
              </w:rPr>
              <w:t xml:space="preserve">Page 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begin"/>
            </w:r>
            <w:r w:rsidR="007B3D08" w:rsidRPr="007B3D08">
              <w:rPr>
                <w:rFonts w:cs="Arial"/>
                <w:sz w:val="22"/>
                <w:szCs w:val="22"/>
              </w:rPr>
              <w:instrText xml:space="preserve"> PAGE </w:instrText>
            </w:r>
            <w:r w:rsidR="007B3D08" w:rsidRPr="007B3D08">
              <w:rPr>
                <w:rFonts w:cs="Arial"/>
                <w:sz w:val="22"/>
                <w:szCs w:val="22"/>
              </w:rPr>
              <w:fldChar w:fldCharType="separate"/>
            </w:r>
            <w:r w:rsidR="007B3D08" w:rsidRPr="007B3D08">
              <w:rPr>
                <w:rFonts w:cs="Arial"/>
                <w:noProof/>
                <w:sz w:val="22"/>
                <w:szCs w:val="22"/>
              </w:rPr>
              <w:t>2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end"/>
            </w:r>
            <w:r w:rsidR="007B3D08" w:rsidRPr="007B3D08">
              <w:rPr>
                <w:rFonts w:cs="Arial"/>
                <w:sz w:val="22"/>
                <w:szCs w:val="22"/>
              </w:rPr>
              <w:t xml:space="preserve"> of 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begin"/>
            </w:r>
            <w:r w:rsidR="007B3D08" w:rsidRPr="007B3D08">
              <w:rPr>
                <w:rFonts w:cs="Arial"/>
                <w:sz w:val="22"/>
                <w:szCs w:val="22"/>
              </w:rPr>
              <w:instrText xml:space="preserve"> NUMPAGES  </w:instrText>
            </w:r>
            <w:r w:rsidR="007B3D08" w:rsidRPr="007B3D08">
              <w:rPr>
                <w:rFonts w:cs="Arial"/>
                <w:sz w:val="22"/>
                <w:szCs w:val="22"/>
              </w:rPr>
              <w:fldChar w:fldCharType="separate"/>
            </w:r>
            <w:r w:rsidR="007B3D08" w:rsidRPr="007B3D08">
              <w:rPr>
                <w:rFonts w:cs="Arial"/>
                <w:noProof/>
                <w:sz w:val="22"/>
                <w:szCs w:val="22"/>
              </w:rPr>
              <w:t>2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end"/>
            </w:r>
          </w:p>
        </w:sdtContent>
      </w:sdt>
    </w:sdtContent>
  </w:sdt>
  <w:p w14:paraId="0EDD099C" w14:textId="6DB52A03" w:rsidR="004F36D9" w:rsidRDefault="00C419E8" w:rsidP="00C419E8">
    <w:pPr>
      <w:pStyle w:val="Footer"/>
      <w:tabs>
        <w:tab w:val="clear" w:pos="4513"/>
        <w:tab w:val="clear" w:pos="9026"/>
        <w:tab w:val="left" w:pos="685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5E190" w14:textId="5D709D5D" w:rsidR="00F578AA" w:rsidRPr="00F578AA" w:rsidRDefault="00CF4661" w:rsidP="00CF4661">
    <w:pPr>
      <w:rPr>
        <w:color w:val="0563C1" w:themeColor="hyperlink"/>
        <w:spacing w:val="-4"/>
        <w:sz w:val="20"/>
        <w:szCs w:val="20"/>
        <w:u w:val="single"/>
      </w:rPr>
    </w:pPr>
    <w:r w:rsidRPr="00987340">
      <w:rPr>
        <w:b/>
        <w:bCs/>
        <w:spacing w:val="-4"/>
        <w:sz w:val="20"/>
        <w:szCs w:val="20"/>
      </w:rPr>
      <w:t>City of Cockburn</w:t>
    </w:r>
    <w:r w:rsidRPr="00987340">
      <w:rPr>
        <w:spacing w:val="-4"/>
        <w:sz w:val="20"/>
        <w:szCs w:val="20"/>
      </w:rPr>
      <w:t xml:space="preserve"> Whadjuk Boodjar </w:t>
    </w:r>
    <w:r w:rsidRPr="00987340">
      <w:rPr>
        <w:spacing w:val="-4"/>
        <w:sz w:val="20"/>
        <w:szCs w:val="20"/>
      </w:rPr>
      <w:br/>
      <w:t xml:space="preserve">PO Box 1215, Bibra Lake DC WA 6965, 9 Coleville Crescent, Spearwood WA 6163   |   ABN 27 471 341 209  </w:t>
    </w:r>
    <w:r w:rsidR="00D6568E">
      <w:rPr>
        <w:spacing w:val="-4"/>
        <w:sz w:val="20"/>
        <w:szCs w:val="20"/>
      </w:rPr>
      <w:t xml:space="preserve">   Page 1 of 2      </w:t>
    </w:r>
    <w:r w:rsidRPr="00987340">
      <w:rPr>
        <w:spacing w:val="-4"/>
        <w:sz w:val="20"/>
        <w:szCs w:val="20"/>
      </w:rPr>
      <w:br/>
    </w:r>
    <w:r w:rsidRPr="00987340">
      <w:rPr>
        <w:b/>
        <w:bCs/>
        <w:spacing w:val="-4"/>
        <w:sz w:val="20"/>
        <w:szCs w:val="20"/>
      </w:rPr>
      <w:t>T:</w:t>
    </w:r>
    <w:r w:rsidRPr="00987340">
      <w:rPr>
        <w:spacing w:val="-4"/>
        <w:sz w:val="20"/>
        <w:szCs w:val="20"/>
      </w:rPr>
      <w:t xml:space="preserve"> 08 9411 3444   </w:t>
    </w:r>
    <w:proofErr w:type="gramStart"/>
    <w:r w:rsidRPr="00987340">
      <w:rPr>
        <w:spacing w:val="-4"/>
        <w:sz w:val="20"/>
        <w:szCs w:val="20"/>
      </w:rPr>
      <w:t xml:space="preserve">|  </w:t>
    </w:r>
    <w:r w:rsidRPr="00987340">
      <w:rPr>
        <w:b/>
        <w:bCs/>
        <w:spacing w:val="-4"/>
        <w:sz w:val="20"/>
        <w:szCs w:val="20"/>
      </w:rPr>
      <w:t>E</w:t>
    </w:r>
    <w:proofErr w:type="gramEnd"/>
    <w:r w:rsidRPr="00987340">
      <w:rPr>
        <w:b/>
        <w:bCs/>
        <w:spacing w:val="-4"/>
        <w:sz w:val="20"/>
        <w:szCs w:val="20"/>
      </w:rPr>
      <w:t>:</w:t>
    </w:r>
    <w:r w:rsidRPr="00987340">
      <w:rPr>
        <w:spacing w:val="-4"/>
        <w:sz w:val="20"/>
        <w:szCs w:val="20"/>
      </w:rPr>
      <w:t xml:space="preserve"> </w:t>
    </w:r>
    <w:hyperlink r:id="rId1" w:history="1">
      <w:r w:rsidRPr="00987340">
        <w:rPr>
          <w:rStyle w:val="Hyperlink"/>
          <w:spacing w:val="-4"/>
          <w:sz w:val="20"/>
          <w:szCs w:val="20"/>
        </w:rPr>
        <w:t>customer@cockburn.wa.gov.au</w:t>
      </w:r>
    </w:hyperlink>
    <w:r w:rsidRPr="00987340">
      <w:rPr>
        <w:spacing w:val="-4"/>
        <w:sz w:val="20"/>
        <w:szCs w:val="20"/>
      </w:rPr>
      <w:t xml:space="preserve">   |   </w:t>
    </w:r>
    <w:hyperlink r:id="rId2" w:history="1">
      <w:r w:rsidRPr="00987340">
        <w:rPr>
          <w:rStyle w:val="Hyperlink"/>
          <w:spacing w:val="-4"/>
          <w:sz w:val="20"/>
          <w:szCs w:val="20"/>
        </w:rPr>
        <w:t>www.cockburn.wa.gov.au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FE925" w14:textId="77777777" w:rsidR="00561C06" w:rsidRDefault="00561C06" w:rsidP="004F36D9">
      <w:r>
        <w:separator/>
      </w:r>
    </w:p>
  </w:footnote>
  <w:footnote w:type="continuationSeparator" w:id="0">
    <w:p w14:paraId="380ED421" w14:textId="77777777" w:rsidR="00561C06" w:rsidRDefault="00561C06" w:rsidP="004F3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CAA7" w14:textId="402617A0" w:rsidR="0024222C" w:rsidRPr="00D65D7F" w:rsidRDefault="00ED64D8" w:rsidP="00ED64D8">
    <w:pPr>
      <w:pStyle w:val="BodyText"/>
      <w:ind w:left="1690" w:firstLine="720"/>
      <w:rPr>
        <w:rFonts w:ascii="Arial" w:hAnsi="Arial" w:cs="Arial"/>
        <w:i/>
        <w:iCs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0FB0522" wp14:editId="34D2974A">
          <wp:simplePos x="0" y="0"/>
          <wp:positionH relativeFrom="page">
            <wp:align>left</wp:align>
          </wp:positionH>
          <wp:positionV relativeFrom="paragraph">
            <wp:posOffset>-724535</wp:posOffset>
          </wp:positionV>
          <wp:extent cx="1981200" cy="1254760"/>
          <wp:effectExtent l="0" t="0" r="0" b="2540"/>
          <wp:wrapNone/>
          <wp:docPr id="879530961" name="Picture 25" descr="City of Cockburn lo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City of Cockburn logo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54"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35FC">
      <w:rPr>
        <w:rFonts w:ascii="Arial" w:hAnsi="Arial" w:cs="Arial"/>
        <w:i/>
        <w:iCs/>
        <w:spacing w:val="-1"/>
      </w:rPr>
      <w:t>City of Cockburn Keeping of Animals Local Law 2026</w:t>
    </w:r>
    <w:r w:rsidR="0024222C" w:rsidRPr="00D65D7F">
      <w:rPr>
        <w:rFonts w:ascii="Arial" w:hAnsi="Arial" w:cs="Arial"/>
        <w:i/>
        <w:iCs/>
        <w:spacing w:val="-1"/>
      </w:rPr>
      <w:t xml:space="preserve"> </w:t>
    </w:r>
  </w:p>
  <w:p w14:paraId="248F19E6" w14:textId="421C5388" w:rsidR="0024222C" w:rsidRPr="0024222C" w:rsidRDefault="00BB35FC" w:rsidP="00ED64D8">
    <w:pPr>
      <w:pStyle w:val="Title"/>
      <w:ind w:left="2410"/>
      <w:rPr>
        <w:rFonts w:ascii="Arial" w:hAnsi="Arial" w:cs="Arial"/>
        <w:sz w:val="32"/>
        <w:szCs w:val="32"/>
      </w:rPr>
    </w:pPr>
    <w:r w:rsidRPr="00BB35FC">
      <w:rPr>
        <w:rFonts w:ascii="Arial" w:hAnsi="Arial" w:cs="Arial"/>
        <w:color w:val="003E6B"/>
        <w:spacing w:val="-2"/>
        <w:sz w:val="32"/>
        <w:szCs w:val="32"/>
      </w:rPr>
      <w:t xml:space="preserve">Application for a </w:t>
    </w:r>
    <w:r w:rsidR="00646B54">
      <w:rPr>
        <w:rFonts w:ascii="Arial" w:hAnsi="Arial" w:cs="Arial"/>
        <w:color w:val="003E6B"/>
        <w:spacing w:val="-2"/>
        <w:sz w:val="32"/>
        <w:szCs w:val="32"/>
      </w:rPr>
      <w:t>K</w:t>
    </w:r>
    <w:r w:rsidRPr="00BB35FC">
      <w:rPr>
        <w:rFonts w:ascii="Arial" w:hAnsi="Arial" w:cs="Arial"/>
        <w:color w:val="003E6B"/>
        <w:spacing w:val="-2"/>
        <w:sz w:val="32"/>
        <w:szCs w:val="32"/>
      </w:rPr>
      <w:t>ennel</w:t>
    </w:r>
    <w:r>
      <w:rPr>
        <w:b w:val="0"/>
        <w:bCs w:val="0"/>
      </w:rPr>
      <w:t xml:space="preserve"> </w:t>
    </w:r>
    <w:r w:rsidR="00646B54">
      <w:rPr>
        <w:rFonts w:ascii="Arial" w:hAnsi="Arial" w:cs="Arial"/>
        <w:color w:val="003E6B"/>
        <w:spacing w:val="-2"/>
        <w:sz w:val="32"/>
        <w:szCs w:val="32"/>
      </w:rPr>
      <w:t>E</w:t>
    </w:r>
    <w:r w:rsidRPr="00BB35FC">
      <w:rPr>
        <w:rFonts w:ascii="Arial" w:hAnsi="Arial" w:cs="Arial"/>
        <w:color w:val="003E6B"/>
        <w:spacing w:val="-2"/>
        <w:sz w:val="32"/>
        <w:szCs w:val="32"/>
      </w:rPr>
      <w:t xml:space="preserve">stablishment </w:t>
    </w:r>
    <w:r w:rsidR="00646B54">
      <w:rPr>
        <w:rFonts w:ascii="Arial" w:hAnsi="Arial" w:cs="Arial"/>
        <w:color w:val="003E6B"/>
        <w:spacing w:val="-2"/>
        <w:sz w:val="32"/>
        <w:szCs w:val="32"/>
      </w:rPr>
      <w:t>L</w:t>
    </w:r>
    <w:r w:rsidRPr="00BB35FC">
      <w:rPr>
        <w:rFonts w:ascii="Arial" w:hAnsi="Arial" w:cs="Arial"/>
        <w:color w:val="003E6B"/>
        <w:spacing w:val="-2"/>
        <w:sz w:val="32"/>
        <w:szCs w:val="32"/>
      </w:rPr>
      <w:t>icence</w:t>
    </w:r>
  </w:p>
  <w:p w14:paraId="2F828CBA" w14:textId="70AB05C4" w:rsidR="0024222C" w:rsidRDefault="002422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50FED"/>
    <w:multiLevelType w:val="hybridMultilevel"/>
    <w:tmpl w:val="78329B52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1752D"/>
    <w:multiLevelType w:val="hybridMultilevel"/>
    <w:tmpl w:val="02C4873E"/>
    <w:lvl w:ilvl="0" w:tplc="D6B2E78A">
      <w:start w:val="2"/>
      <w:numFmt w:val="bullet"/>
      <w:pStyle w:val="ListParagraph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73340">
    <w:abstractNumId w:val="1"/>
  </w:num>
  <w:num w:numId="2" w16cid:durableId="10218771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A3"/>
    <w:rsid w:val="00001420"/>
    <w:rsid w:val="00015F3B"/>
    <w:rsid w:val="00016AF2"/>
    <w:rsid w:val="00020198"/>
    <w:rsid w:val="00023280"/>
    <w:rsid w:val="0002548D"/>
    <w:rsid w:val="00031AC8"/>
    <w:rsid w:val="00031AFF"/>
    <w:rsid w:val="00043A09"/>
    <w:rsid w:val="000525F2"/>
    <w:rsid w:val="000743C3"/>
    <w:rsid w:val="00080898"/>
    <w:rsid w:val="000867C9"/>
    <w:rsid w:val="00086E1A"/>
    <w:rsid w:val="00090CD4"/>
    <w:rsid w:val="00097846"/>
    <w:rsid w:val="000A670B"/>
    <w:rsid w:val="000B3C73"/>
    <w:rsid w:val="000B678C"/>
    <w:rsid w:val="000B75B7"/>
    <w:rsid w:val="000C1DB6"/>
    <w:rsid w:val="000D44A7"/>
    <w:rsid w:val="000E1074"/>
    <w:rsid w:val="000F0839"/>
    <w:rsid w:val="000F7171"/>
    <w:rsid w:val="000F75EF"/>
    <w:rsid w:val="00102EA4"/>
    <w:rsid w:val="00105184"/>
    <w:rsid w:val="001102F7"/>
    <w:rsid w:val="00110A17"/>
    <w:rsid w:val="00124277"/>
    <w:rsid w:val="00132C6D"/>
    <w:rsid w:val="00140367"/>
    <w:rsid w:val="00140B06"/>
    <w:rsid w:val="001446B3"/>
    <w:rsid w:val="0015688D"/>
    <w:rsid w:val="00162C0E"/>
    <w:rsid w:val="0017798B"/>
    <w:rsid w:val="001B228D"/>
    <w:rsid w:val="001D5D2A"/>
    <w:rsid w:val="001F3754"/>
    <w:rsid w:val="001F6E0A"/>
    <w:rsid w:val="00201FD8"/>
    <w:rsid w:val="002039F2"/>
    <w:rsid w:val="002133D2"/>
    <w:rsid w:val="00214B53"/>
    <w:rsid w:val="002154D7"/>
    <w:rsid w:val="00224A74"/>
    <w:rsid w:val="0023054F"/>
    <w:rsid w:val="00230E23"/>
    <w:rsid w:val="00237BF8"/>
    <w:rsid w:val="002401CC"/>
    <w:rsid w:val="0024222C"/>
    <w:rsid w:val="0024226F"/>
    <w:rsid w:val="0024639B"/>
    <w:rsid w:val="00253BC8"/>
    <w:rsid w:val="002653F5"/>
    <w:rsid w:val="00265DC3"/>
    <w:rsid w:val="00267695"/>
    <w:rsid w:val="002A4EFB"/>
    <w:rsid w:val="002A7A3A"/>
    <w:rsid w:val="002C30B2"/>
    <w:rsid w:val="002D1784"/>
    <w:rsid w:val="002D261A"/>
    <w:rsid w:val="002D387A"/>
    <w:rsid w:val="002D5551"/>
    <w:rsid w:val="002E2F23"/>
    <w:rsid w:val="002E3F4A"/>
    <w:rsid w:val="002E7172"/>
    <w:rsid w:val="002F0430"/>
    <w:rsid w:val="002F34F6"/>
    <w:rsid w:val="003022D2"/>
    <w:rsid w:val="003052CF"/>
    <w:rsid w:val="0031772A"/>
    <w:rsid w:val="00320820"/>
    <w:rsid w:val="00324857"/>
    <w:rsid w:val="003257F7"/>
    <w:rsid w:val="0033070E"/>
    <w:rsid w:val="00364205"/>
    <w:rsid w:val="00370E68"/>
    <w:rsid w:val="0037696C"/>
    <w:rsid w:val="00380EE7"/>
    <w:rsid w:val="0039569B"/>
    <w:rsid w:val="003E60DA"/>
    <w:rsid w:val="003F3FF3"/>
    <w:rsid w:val="003F5831"/>
    <w:rsid w:val="00430641"/>
    <w:rsid w:val="004325A8"/>
    <w:rsid w:val="00432B2B"/>
    <w:rsid w:val="00434D0D"/>
    <w:rsid w:val="00440A08"/>
    <w:rsid w:val="00454CF0"/>
    <w:rsid w:val="0046314F"/>
    <w:rsid w:val="0046394C"/>
    <w:rsid w:val="00477901"/>
    <w:rsid w:val="00493828"/>
    <w:rsid w:val="004B432B"/>
    <w:rsid w:val="004C4212"/>
    <w:rsid w:val="004D2AF5"/>
    <w:rsid w:val="004D3964"/>
    <w:rsid w:val="004F1B73"/>
    <w:rsid w:val="004F36D9"/>
    <w:rsid w:val="005010D2"/>
    <w:rsid w:val="00502AF8"/>
    <w:rsid w:val="00523C60"/>
    <w:rsid w:val="00527F5C"/>
    <w:rsid w:val="0053091C"/>
    <w:rsid w:val="00534388"/>
    <w:rsid w:val="0054439A"/>
    <w:rsid w:val="00555745"/>
    <w:rsid w:val="00561C06"/>
    <w:rsid w:val="00567373"/>
    <w:rsid w:val="00582824"/>
    <w:rsid w:val="00584DEB"/>
    <w:rsid w:val="00591D29"/>
    <w:rsid w:val="005B7196"/>
    <w:rsid w:val="005B74A3"/>
    <w:rsid w:val="005C2195"/>
    <w:rsid w:val="005C223C"/>
    <w:rsid w:val="005C65E0"/>
    <w:rsid w:val="005D61C0"/>
    <w:rsid w:val="005F5425"/>
    <w:rsid w:val="00614F7D"/>
    <w:rsid w:val="006276E3"/>
    <w:rsid w:val="00635E36"/>
    <w:rsid w:val="00646B54"/>
    <w:rsid w:val="00655E2A"/>
    <w:rsid w:val="0066003A"/>
    <w:rsid w:val="00687A31"/>
    <w:rsid w:val="00690A95"/>
    <w:rsid w:val="00694DD8"/>
    <w:rsid w:val="006C0FD7"/>
    <w:rsid w:val="006C3EA8"/>
    <w:rsid w:val="006F3B3A"/>
    <w:rsid w:val="00705EE9"/>
    <w:rsid w:val="007061DE"/>
    <w:rsid w:val="0071309A"/>
    <w:rsid w:val="00731D03"/>
    <w:rsid w:val="00733B71"/>
    <w:rsid w:val="007354CE"/>
    <w:rsid w:val="00763C9B"/>
    <w:rsid w:val="007673C8"/>
    <w:rsid w:val="0077213E"/>
    <w:rsid w:val="00774D65"/>
    <w:rsid w:val="007875E9"/>
    <w:rsid w:val="00787E22"/>
    <w:rsid w:val="00790899"/>
    <w:rsid w:val="007B26AE"/>
    <w:rsid w:val="007B3D08"/>
    <w:rsid w:val="007D4F2C"/>
    <w:rsid w:val="007D545B"/>
    <w:rsid w:val="007D5690"/>
    <w:rsid w:val="007E0761"/>
    <w:rsid w:val="007F22B2"/>
    <w:rsid w:val="00800853"/>
    <w:rsid w:val="00803733"/>
    <w:rsid w:val="00815971"/>
    <w:rsid w:val="00815E34"/>
    <w:rsid w:val="0082516C"/>
    <w:rsid w:val="00833842"/>
    <w:rsid w:val="008433B6"/>
    <w:rsid w:val="0085189F"/>
    <w:rsid w:val="00866304"/>
    <w:rsid w:val="008715F6"/>
    <w:rsid w:val="008814E3"/>
    <w:rsid w:val="008839FE"/>
    <w:rsid w:val="008865C6"/>
    <w:rsid w:val="00887557"/>
    <w:rsid w:val="008A154D"/>
    <w:rsid w:val="008C2848"/>
    <w:rsid w:val="008D3C0A"/>
    <w:rsid w:val="008D4807"/>
    <w:rsid w:val="008F1D12"/>
    <w:rsid w:val="008F52A6"/>
    <w:rsid w:val="00907770"/>
    <w:rsid w:val="00910BF9"/>
    <w:rsid w:val="00943A80"/>
    <w:rsid w:val="00944D71"/>
    <w:rsid w:val="009532DE"/>
    <w:rsid w:val="00980A6A"/>
    <w:rsid w:val="009877C9"/>
    <w:rsid w:val="009A5B13"/>
    <w:rsid w:val="009A6643"/>
    <w:rsid w:val="009A767F"/>
    <w:rsid w:val="009B15EA"/>
    <w:rsid w:val="009B40F2"/>
    <w:rsid w:val="009B6315"/>
    <w:rsid w:val="009D2E88"/>
    <w:rsid w:val="009D77BF"/>
    <w:rsid w:val="009E7D8F"/>
    <w:rsid w:val="00A037DA"/>
    <w:rsid w:val="00A103D5"/>
    <w:rsid w:val="00A10716"/>
    <w:rsid w:val="00A16119"/>
    <w:rsid w:val="00A2452D"/>
    <w:rsid w:val="00A41052"/>
    <w:rsid w:val="00A52391"/>
    <w:rsid w:val="00A525BD"/>
    <w:rsid w:val="00A55534"/>
    <w:rsid w:val="00A759B2"/>
    <w:rsid w:val="00A84787"/>
    <w:rsid w:val="00A85950"/>
    <w:rsid w:val="00A900D1"/>
    <w:rsid w:val="00A916D1"/>
    <w:rsid w:val="00A95F00"/>
    <w:rsid w:val="00AB0219"/>
    <w:rsid w:val="00AC6657"/>
    <w:rsid w:val="00AE405E"/>
    <w:rsid w:val="00B10A8E"/>
    <w:rsid w:val="00B1651B"/>
    <w:rsid w:val="00B2659B"/>
    <w:rsid w:val="00B530C9"/>
    <w:rsid w:val="00B55AED"/>
    <w:rsid w:val="00B61E0B"/>
    <w:rsid w:val="00B96C8A"/>
    <w:rsid w:val="00BA0B21"/>
    <w:rsid w:val="00BA60C8"/>
    <w:rsid w:val="00BA6283"/>
    <w:rsid w:val="00BB35FC"/>
    <w:rsid w:val="00BE46FC"/>
    <w:rsid w:val="00BE56E7"/>
    <w:rsid w:val="00BE5953"/>
    <w:rsid w:val="00BF06F6"/>
    <w:rsid w:val="00C00B52"/>
    <w:rsid w:val="00C14C61"/>
    <w:rsid w:val="00C203DF"/>
    <w:rsid w:val="00C27E34"/>
    <w:rsid w:val="00C3070A"/>
    <w:rsid w:val="00C358B5"/>
    <w:rsid w:val="00C419E8"/>
    <w:rsid w:val="00C51DEE"/>
    <w:rsid w:val="00C5514F"/>
    <w:rsid w:val="00C6678B"/>
    <w:rsid w:val="00C71EEA"/>
    <w:rsid w:val="00C8067F"/>
    <w:rsid w:val="00C94659"/>
    <w:rsid w:val="00CB4237"/>
    <w:rsid w:val="00CB5D6F"/>
    <w:rsid w:val="00CD353A"/>
    <w:rsid w:val="00CE07C7"/>
    <w:rsid w:val="00CF165C"/>
    <w:rsid w:val="00CF4661"/>
    <w:rsid w:val="00CF5F08"/>
    <w:rsid w:val="00D045FD"/>
    <w:rsid w:val="00D051D9"/>
    <w:rsid w:val="00D107BD"/>
    <w:rsid w:val="00D15B23"/>
    <w:rsid w:val="00D206EE"/>
    <w:rsid w:val="00D21B37"/>
    <w:rsid w:val="00D21FCE"/>
    <w:rsid w:val="00D24B82"/>
    <w:rsid w:val="00D24F18"/>
    <w:rsid w:val="00D25611"/>
    <w:rsid w:val="00D37709"/>
    <w:rsid w:val="00D6046E"/>
    <w:rsid w:val="00D6568E"/>
    <w:rsid w:val="00D65D7F"/>
    <w:rsid w:val="00D74AE6"/>
    <w:rsid w:val="00D7519C"/>
    <w:rsid w:val="00D87581"/>
    <w:rsid w:val="00DA1FBB"/>
    <w:rsid w:val="00DA67B0"/>
    <w:rsid w:val="00DB3181"/>
    <w:rsid w:val="00DD0E5C"/>
    <w:rsid w:val="00DE3B69"/>
    <w:rsid w:val="00E017D8"/>
    <w:rsid w:val="00E11FBD"/>
    <w:rsid w:val="00E2484E"/>
    <w:rsid w:val="00E4781C"/>
    <w:rsid w:val="00E72E5E"/>
    <w:rsid w:val="00E76422"/>
    <w:rsid w:val="00E81F5D"/>
    <w:rsid w:val="00E83AF6"/>
    <w:rsid w:val="00E87CF5"/>
    <w:rsid w:val="00EA34D9"/>
    <w:rsid w:val="00EC4B96"/>
    <w:rsid w:val="00EC6E9C"/>
    <w:rsid w:val="00ED2D1D"/>
    <w:rsid w:val="00ED501C"/>
    <w:rsid w:val="00ED64D8"/>
    <w:rsid w:val="00F147EE"/>
    <w:rsid w:val="00F14EA6"/>
    <w:rsid w:val="00F21A86"/>
    <w:rsid w:val="00F21DC0"/>
    <w:rsid w:val="00F22D3D"/>
    <w:rsid w:val="00F26E00"/>
    <w:rsid w:val="00F26E13"/>
    <w:rsid w:val="00F2704E"/>
    <w:rsid w:val="00F3630A"/>
    <w:rsid w:val="00F45BFF"/>
    <w:rsid w:val="00F50E65"/>
    <w:rsid w:val="00F576E9"/>
    <w:rsid w:val="00F578AA"/>
    <w:rsid w:val="00F60712"/>
    <w:rsid w:val="00F65C29"/>
    <w:rsid w:val="00F965F6"/>
    <w:rsid w:val="00FA00AF"/>
    <w:rsid w:val="00FA4DCE"/>
    <w:rsid w:val="00FB513F"/>
    <w:rsid w:val="00FC7841"/>
    <w:rsid w:val="00FD4865"/>
    <w:rsid w:val="00FE4CFF"/>
    <w:rsid w:val="00FF454B"/>
    <w:rsid w:val="00FF4B84"/>
    <w:rsid w:val="0BB08962"/>
    <w:rsid w:val="0CCFAD7A"/>
    <w:rsid w:val="0F0F427D"/>
    <w:rsid w:val="12F6DE33"/>
    <w:rsid w:val="26DD80E4"/>
    <w:rsid w:val="2BAB8203"/>
    <w:rsid w:val="374D5FBB"/>
    <w:rsid w:val="41D8C51B"/>
    <w:rsid w:val="468A4F1E"/>
    <w:rsid w:val="58E2B709"/>
    <w:rsid w:val="627A2AF7"/>
    <w:rsid w:val="628923C2"/>
    <w:rsid w:val="6F3FD0AA"/>
    <w:rsid w:val="7772872F"/>
    <w:rsid w:val="7D32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5082B"/>
  <w14:defaultImageDpi w14:val="32767"/>
  <w15:docId w15:val="{50F69930-C327-4F52-9C3B-C0D261104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899"/>
    <w:pPr>
      <w:widowControl w:val="0"/>
      <w:autoSpaceDE w:val="0"/>
      <w:autoSpaceDN w:val="0"/>
      <w:adjustRightInd w:val="0"/>
      <w:textAlignment w:val="center"/>
    </w:pPr>
    <w:rPr>
      <w:rFonts w:ascii="Arial" w:hAnsi="Arial"/>
      <w:color w:val="000000"/>
      <w:lang w:val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9877C9"/>
    <w:pPr>
      <w:keepNext/>
      <w:keepLines/>
      <w:widowControl/>
      <w:autoSpaceDE/>
      <w:autoSpaceDN/>
      <w:adjustRightInd/>
      <w:spacing w:before="120" w:after="120" w:line="288" w:lineRule="auto"/>
      <w:textAlignment w:val="auto"/>
      <w:outlineLvl w:val="0"/>
    </w:pPr>
    <w:rPr>
      <w:rFonts w:eastAsia="Times New Roman" w:cs="Times New Roman"/>
      <w:b/>
      <w:sz w:val="36"/>
      <w:szCs w:val="20"/>
      <w:lang w:val="en-AU" w:eastAsia="en-AU"/>
    </w:rPr>
  </w:style>
  <w:style w:type="paragraph" w:styleId="Heading2">
    <w:name w:val="heading 2"/>
    <w:basedOn w:val="Normal"/>
    <w:next w:val="Normal"/>
    <w:link w:val="Heading2Char"/>
    <w:uiPriority w:val="6"/>
    <w:qFormat/>
    <w:rsid w:val="009877C9"/>
    <w:pPr>
      <w:keepNext/>
      <w:keepLines/>
      <w:widowControl/>
      <w:autoSpaceDE/>
      <w:autoSpaceDN/>
      <w:adjustRightInd/>
      <w:spacing w:before="200" w:after="120" w:line="288" w:lineRule="auto"/>
      <w:textAlignment w:val="auto"/>
      <w:outlineLvl w:val="1"/>
    </w:pPr>
    <w:rPr>
      <w:rFonts w:eastAsia="Times New Roman" w:cs="Times New Roman"/>
      <w:b/>
      <w:color w:val="auto"/>
      <w:sz w:val="32"/>
      <w:szCs w:val="20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36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36D9"/>
  </w:style>
  <w:style w:type="paragraph" w:styleId="Footer">
    <w:name w:val="footer"/>
    <w:basedOn w:val="Normal"/>
    <w:link w:val="FooterChar"/>
    <w:uiPriority w:val="99"/>
    <w:unhideWhenUsed/>
    <w:rsid w:val="004F36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6D9"/>
  </w:style>
  <w:style w:type="paragraph" w:customStyle="1" w:styleId="BasicParagraph">
    <w:name w:val="[Basic Paragraph]"/>
    <w:basedOn w:val="Normal"/>
    <w:uiPriority w:val="99"/>
    <w:rsid w:val="004F36D9"/>
    <w:pPr>
      <w:spacing w:line="288" w:lineRule="auto"/>
    </w:pPr>
    <w:rPr>
      <w:rFonts w:ascii="MinionPro-Regular" w:hAnsi="MinionPro-Regular" w:cs="MinionPro-Regular"/>
    </w:rPr>
  </w:style>
  <w:style w:type="paragraph" w:styleId="ListParagraph">
    <w:name w:val="List Paragraph"/>
    <w:basedOn w:val="Normal"/>
    <w:uiPriority w:val="34"/>
    <w:qFormat/>
    <w:rsid w:val="004F36D9"/>
    <w:pPr>
      <w:numPr>
        <w:numId w:val="1"/>
      </w:numPr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F36D9"/>
  </w:style>
  <w:style w:type="character" w:customStyle="1" w:styleId="DateChar">
    <w:name w:val="Date Char"/>
    <w:basedOn w:val="DefaultParagraphFont"/>
    <w:link w:val="Date"/>
    <w:uiPriority w:val="99"/>
    <w:semiHidden/>
    <w:rsid w:val="004F36D9"/>
    <w:rPr>
      <w:rFonts w:asciiTheme="minorBidi" w:hAnsiTheme="minorBidi"/>
      <w:color w:val="000000"/>
      <w:lang w:val="en-US"/>
    </w:rPr>
  </w:style>
  <w:style w:type="paragraph" w:styleId="NoSpacing">
    <w:name w:val="No Spacing"/>
    <w:uiPriority w:val="1"/>
    <w:qFormat/>
    <w:rsid w:val="00774D65"/>
    <w:pPr>
      <w:widowControl w:val="0"/>
      <w:autoSpaceDE w:val="0"/>
      <w:autoSpaceDN w:val="0"/>
      <w:adjustRightInd w:val="0"/>
      <w:textAlignment w:val="center"/>
    </w:pPr>
    <w:rPr>
      <w:rFonts w:asciiTheme="minorBidi" w:hAnsiTheme="minorBidi"/>
      <w:color w:val="000000"/>
      <w:lang w:val="en-US"/>
    </w:rPr>
  </w:style>
  <w:style w:type="character" w:styleId="Strong">
    <w:name w:val="Strong"/>
    <w:uiPriority w:val="22"/>
    <w:qFormat/>
    <w:rsid w:val="00774D65"/>
    <w:rPr>
      <w:b/>
      <w:bCs/>
    </w:rPr>
  </w:style>
  <w:style w:type="paragraph" w:customStyle="1" w:styleId="Footercondensed">
    <w:name w:val="Footer condensed"/>
    <w:qFormat/>
    <w:rsid w:val="00D87581"/>
    <w:rPr>
      <w:rFonts w:ascii="Arial Narrow" w:hAnsi="Arial Narrow"/>
      <w:color w:val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23C"/>
    <w:rPr>
      <w:rFonts w:ascii="Tahoma" w:hAnsi="Tahoma" w:cs="Tahoma"/>
      <w:color w:val="000000"/>
      <w:sz w:val="16"/>
      <w:szCs w:val="16"/>
      <w:lang w:val="en-US"/>
    </w:rPr>
  </w:style>
  <w:style w:type="character" w:customStyle="1" w:styleId="replaceable">
    <w:name w:val="replaceable"/>
    <w:basedOn w:val="DefaultParagraphFont"/>
    <w:rsid w:val="00FB513F"/>
  </w:style>
  <w:style w:type="paragraph" w:styleId="NormalWeb">
    <w:name w:val="Normal (Web)"/>
    <w:basedOn w:val="Normal"/>
    <w:uiPriority w:val="99"/>
    <w:rsid w:val="00FB513F"/>
    <w:pPr>
      <w:widowControl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D21B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1B3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21D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1D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1DC0"/>
    <w:rPr>
      <w:rFonts w:asciiTheme="minorBidi" w:hAnsiTheme="minorBidi"/>
      <w:color w:val="00000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DC0"/>
    <w:rPr>
      <w:rFonts w:asciiTheme="minorBidi" w:hAnsiTheme="minorBidi"/>
      <w:b/>
      <w:bCs/>
      <w:color w:val="000000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CF4661"/>
  </w:style>
  <w:style w:type="character" w:customStyle="1" w:styleId="Heading1Char">
    <w:name w:val="Heading 1 Char"/>
    <w:basedOn w:val="DefaultParagraphFont"/>
    <w:link w:val="Heading1"/>
    <w:uiPriority w:val="5"/>
    <w:rsid w:val="009877C9"/>
    <w:rPr>
      <w:rFonts w:ascii="Arial" w:eastAsia="Times New Roman" w:hAnsi="Arial" w:cs="Times New Roman"/>
      <w:b/>
      <w:color w:val="000000"/>
      <w:sz w:val="36"/>
      <w:szCs w:val="20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6"/>
    <w:rsid w:val="009877C9"/>
    <w:rPr>
      <w:rFonts w:ascii="Arial" w:eastAsia="Times New Roman" w:hAnsi="Arial" w:cs="Times New Roman"/>
      <w:b/>
      <w:sz w:val="32"/>
      <w:szCs w:val="20"/>
      <w:lang w:val="en-AU" w:eastAsia="en-AU"/>
    </w:rPr>
  </w:style>
  <w:style w:type="paragraph" w:styleId="BodyText">
    <w:name w:val="Body Text"/>
    <w:basedOn w:val="Normal"/>
    <w:link w:val="BodyTextChar"/>
    <w:uiPriority w:val="1"/>
    <w:qFormat/>
    <w:rsid w:val="0024222C"/>
    <w:pPr>
      <w:adjustRightInd/>
      <w:textAlignment w:val="auto"/>
    </w:pPr>
    <w:rPr>
      <w:rFonts w:ascii="Calibri" w:eastAsia="Calibri" w:hAnsi="Calibri" w:cs="Calibri"/>
      <w:color w:val="auto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4222C"/>
    <w:rPr>
      <w:rFonts w:ascii="Calibri" w:eastAsia="Calibri" w:hAnsi="Calibri" w:cs="Calibri"/>
      <w:lang w:val="en-US" w:eastAsia="en-US"/>
    </w:rPr>
  </w:style>
  <w:style w:type="paragraph" w:styleId="Title">
    <w:name w:val="Title"/>
    <w:basedOn w:val="Normal"/>
    <w:link w:val="TitleChar"/>
    <w:uiPriority w:val="10"/>
    <w:qFormat/>
    <w:rsid w:val="0024222C"/>
    <w:pPr>
      <w:adjustRightInd/>
      <w:spacing w:before="84"/>
      <w:ind w:left="958"/>
      <w:textAlignment w:val="auto"/>
    </w:pPr>
    <w:rPr>
      <w:rFonts w:ascii="Calibri" w:eastAsia="Calibri" w:hAnsi="Calibri" w:cs="Calibri"/>
      <w:b/>
      <w:bCs/>
      <w:color w:val="auto"/>
      <w:sz w:val="40"/>
      <w:szCs w:val="4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4222C"/>
    <w:rPr>
      <w:rFonts w:ascii="Calibri" w:eastAsia="Calibri" w:hAnsi="Calibri" w:cs="Calibri"/>
      <w:b/>
      <w:bCs/>
      <w:sz w:val="40"/>
      <w:szCs w:val="40"/>
      <w:lang w:val="en-US" w:eastAsia="en-US"/>
    </w:rPr>
  </w:style>
  <w:style w:type="table" w:styleId="TableGrid">
    <w:name w:val="Table Grid"/>
    <w:basedOn w:val="TableNormal"/>
    <w:uiPriority w:val="39"/>
    <w:rsid w:val="00242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C6657"/>
    <w:rPr>
      <w:rFonts w:ascii="Arial" w:hAnsi="Arial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pird.wa.gov.au/siteassets/documents/agriculture/livestock/standards-and-guidelines---health-and-welfare-of-dogs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health@cockburn.wa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ockburn.wa.gov.au/City-and-Council/Governance-and-Documents/Local-Law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ockburn.wa.gov.au/CollectionNotice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pird.wa.gov.au/siteassets/documents/agriculture/livestock/standards-and-guidelines---health-and-welfare-of-dogs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ckburn.wa.gov.au" TargetMode="External"/><Relationship Id="rId1" Type="http://schemas.openxmlformats.org/officeDocument/2006/relationships/hyperlink" Target="mailto:customer@cockburn.wa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reenway\AppData\Local\Microsoft\Windows\Temporary%20Internet%20Files\Content.IE5\2JRN1RI5\External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0523EF13D7F47940942A5C4D07FC1" ma:contentTypeVersion="18" ma:contentTypeDescription="Create a new document." ma:contentTypeScope="" ma:versionID="adc74b9c72f4fc14259a3ca9c69c5990">
  <xsd:schema xmlns:xsd="http://www.w3.org/2001/XMLSchema" xmlns:xs="http://www.w3.org/2001/XMLSchema" xmlns:p="http://schemas.microsoft.com/office/2006/metadata/properties" xmlns:ns2="c62838f6-d7c6-4a70-8cb9-d784750340f1" xmlns:ns3="6437e9d8-369c-412c-9bae-4587e72d03ed" targetNamespace="http://schemas.microsoft.com/office/2006/metadata/properties" ma:root="true" ma:fieldsID="a10066cc28e732a11e8db6db8246101a" ns2:_="" ns3:_="">
    <xsd:import namespace="c62838f6-d7c6-4a70-8cb9-d784750340f1"/>
    <xsd:import namespace="6437e9d8-369c-412c-9bae-4587e72d0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838f6-d7c6-4a70-8cb9-d784750340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639e090-301a-49c9-b4ec-77b1caa9da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7e9d8-369c-412c-9bae-4587e72d0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6fd151f-c8e6-4bf3-af7c-b3642a7cb886}" ma:internalName="TaxCatchAll" ma:showField="CatchAllData" ma:web="6437e9d8-369c-412c-9bae-4587e72d03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37e9d8-369c-412c-9bae-4587e72d03ed" xsi:nil="true"/>
    <lcf76f155ced4ddcb4097134ff3c332f xmlns="c62838f6-d7c6-4a70-8cb9-d784750340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AC7CFF-5BF3-4039-AD63-2FA0F65764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8CA86D-3536-4698-BE28-4668241C3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838f6-d7c6-4a70-8cb9-d784750340f1"/>
    <ds:schemaRef ds:uri="6437e9d8-369c-412c-9bae-4587e72d0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E82216-D37F-4480-8D90-20449B62CB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742042-F545-447D-B917-1B16B8568BDC}">
  <ds:schemaRefs>
    <ds:schemaRef ds:uri="http://schemas.microsoft.com/office/2006/metadata/properties"/>
    <ds:schemaRef ds:uri="http://schemas.microsoft.com/office/infopath/2007/PartnerControls"/>
    <ds:schemaRef ds:uri="6437e9d8-369c-412c-9bae-4587e72d03ed"/>
    <ds:schemaRef ds:uri="c62838f6-d7c6-4a70-8cb9-d784750340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External Letterhead Template</Template>
  <TotalTime>52</TotalTime>
  <Pages>2</Pages>
  <Words>426</Words>
  <Characters>2212</Characters>
  <Application>Microsoft Office Word</Application>
  <DocSecurity>0</DocSecurity>
  <Lines>110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Cockburn</Company>
  <LinksUpToDate>false</LinksUpToDate>
  <CharactersWithSpaces>2563</CharactersWithSpaces>
  <SharedDoc>false</SharedDoc>
  <HLinks>
    <vt:vector size="24" baseType="variant">
      <vt:variant>
        <vt:i4>3080234</vt:i4>
      </vt:variant>
      <vt:variant>
        <vt:i4>3</vt:i4>
      </vt:variant>
      <vt:variant>
        <vt:i4>0</vt:i4>
      </vt:variant>
      <vt:variant>
        <vt:i4>5</vt:i4>
      </vt:variant>
      <vt:variant>
        <vt:lpwstr>http://www.cockburn.wa.gov.au/CollectionNotice</vt:lpwstr>
      </vt:variant>
      <vt:variant>
        <vt:lpwstr/>
      </vt:variant>
      <vt:variant>
        <vt:i4>2949124</vt:i4>
      </vt:variant>
      <vt:variant>
        <vt:i4>0</vt:i4>
      </vt:variant>
      <vt:variant>
        <vt:i4>0</vt:i4>
      </vt:variant>
      <vt:variant>
        <vt:i4>5</vt:i4>
      </vt:variant>
      <vt:variant>
        <vt:lpwstr>mailto:health@cockburn.wa.gov.au</vt:lpwstr>
      </vt:variant>
      <vt:variant>
        <vt:lpwstr/>
      </vt:variant>
      <vt:variant>
        <vt:i4>2818082</vt:i4>
      </vt:variant>
      <vt:variant>
        <vt:i4>11</vt:i4>
      </vt:variant>
      <vt:variant>
        <vt:i4>0</vt:i4>
      </vt:variant>
      <vt:variant>
        <vt:i4>5</vt:i4>
      </vt:variant>
      <vt:variant>
        <vt:lpwstr>http://www.cockburn.wa.gov.au/</vt:lpwstr>
      </vt:variant>
      <vt:variant>
        <vt:lpwstr/>
      </vt:variant>
      <vt:variant>
        <vt:i4>4849787</vt:i4>
      </vt:variant>
      <vt:variant>
        <vt:i4>8</vt:i4>
      </vt:variant>
      <vt:variant>
        <vt:i4>0</vt:i4>
      </vt:variant>
      <vt:variant>
        <vt:i4>5</vt:i4>
      </vt:variant>
      <vt:variant>
        <vt:lpwstr>mailto:customer@cockburn.wa.gov.au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Renae Greenway</dc:creator>
  <cp:keywords/>
  <cp:lastModifiedBy>Patricia Orr</cp:lastModifiedBy>
  <cp:revision>57</cp:revision>
  <dcterms:created xsi:type="dcterms:W3CDTF">2026-09-01T20:48:00Z</dcterms:created>
  <dcterms:modified xsi:type="dcterms:W3CDTF">2026-09-09T09:28:00Z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0x010100E330523EF13D7F47940942A5C4D07FC1</vt:lpwstr>
  </property>
  <property fmtid="{D5CDD505-2E9C-101B-9397-08002B2CF9AE}" pid="11" name="MediaServiceImageTags">
    <vt:lpwstr/>
  </property>
</Properties>
</file>